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27D4F" w14:textId="69B41A03" w:rsidR="00133771" w:rsidRDefault="0043383C">
      <w:pPr>
        <w:spacing w:after="0"/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96126" behindDoc="1" locked="0" layoutInCell="1" allowOverlap="1" wp14:anchorId="5649FC4B" wp14:editId="4985647F">
                <wp:simplePos x="0" y="0"/>
                <wp:positionH relativeFrom="page">
                  <wp:posOffset>3505200</wp:posOffset>
                </wp:positionH>
                <wp:positionV relativeFrom="page">
                  <wp:posOffset>0</wp:posOffset>
                </wp:positionV>
                <wp:extent cx="6552000" cy="7772400"/>
                <wp:effectExtent l="0" t="0" r="1270" b="0"/>
                <wp:wrapNone/>
                <wp:docPr id="19" name="Group 19" descr="Decorative backgrounds group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552000" cy="7772400"/>
                          <a:chOff x="0" y="0"/>
                          <a:chExt cx="6551488" cy="7773705"/>
                        </a:xfrm>
                      </wpg:grpSpPr>
                      <wps:wsp>
                        <wps:cNvPr id="6" name="Freeform 9"/>
                        <wps:cNvSpPr>
                          <a:spLocks/>
                        </wps:cNvSpPr>
                        <wps:spPr bwMode="auto">
                          <a:xfrm>
                            <a:off x="0" y="3310758"/>
                            <a:ext cx="6551488" cy="4454003"/>
                          </a:xfrm>
                          <a:custGeom>
                            <a:avLst/>
                            <a:gdLst>
                              <a:gd name="T0" fmla="*/ 15840 w 15840"/>
                              <a:gd name="T1" fmla="+- 0 6120 5227"/>
                              <a:gd name="T2" fmla="*/ 6120 h 7013"/>
                              <a:gd name="T3" fmla="*/ 10310 w 15840"/>
                              <a:gd name="T4" fmla="+- 0 5227 5227"/>
                              <a:gd name="T5" fmla="*/ 5227 h 7013"/>
                              <a:gd name="T6" fmla="*/ 5530 w 15840"/>
                              <a:gd name="T7" fmla="+- 0 5947 5227"/>
                              <a:gd name="T8" fmla="*/ 5947 h 7013"/>
                              <a:gd name="T9" fmla="*/ 5530 w 15840"/>
                              <a:gd name="T10" fmla="+- 0 5717 5227"/>
                              <a:gd name="T11" fmla="*/ 5717 h 7013"/>
                              <a:gd name="T12" fmla="*/ 0 w 15840"/>
                              <a:gd name="T13" fmla="+- 0 5717 5227"/>
                              <a:gd name="T14" fmla="*/ 5717 h 7013"/>
                              <a:gd name="T15" fmla="*/ 0 w 15840"/>
                              <a:gd name="T16" fmla="+- 0 12240 5227"/>
                              <a:gd name="T17" fmla="*/ 12240 h 7013"/>
                              <a:gd name="T18" fmla="*/ 5530 w 15840"/>
                              <a:gd name="T19" fmla="+- 0 12240 5227"/>
                              <a:gd name="T20" fmla="*/ 12240 h 7013"/>
                              <a:gd name="T21" fmla="*/ 5530 w 15840"/>
                              <a:gd name="T22" fmla="+- 0 12067 5227"/>
                              <a:gd name="T23" fmla="*/ 12067 h 7013"/>
                              <a:gd name="T24" fmla="*/ 10310 w 15840"/>
                              <a:gd name="T25" fmla="+- 0 12067 5227"/>
                              <a:gd name="T26" fmla="*/ 12067 h 7013"/>
                              <a:gd name="T27" fmla="*/ 10310 w 15840"/>
                              <a:gd name="T28" fmla="+- 0 12240 5227"/>
                              <a:gd name="T29" fmla="*/ 12240 h 7013"/>
                              <a:gd name="T30" fmla="*/ 15840 w 15840"/>
                              <a:gd name="T31" fmla="+- 0 12240 5227"/>
                              <a:gd name="T32" fmla="*/ 12240 h 7013"/>
                              <a:gd name="T33" fmla="*/ 15840 w 15840"/>
                              <a:gd name="T34" fmla="+- 0 6120 5227"/>
                              <a:gd name="T35" fmla="*/ 6120 h 7013"/>
                              <a:gd name="connsiteX0" fmla="*/ 10000 w 10000"/>
                              <a:gd name="connsiteY0" fmla="*/ 1273 h 10000"/>
                              <a:gd name="connsiteX1" fmla="*/ 6509 w 10000"/>
                              <a:gd name="connsiteY1" fmla="*/ 0 h 10000"/>
                              <a:gd name="connsiteX2" fmla="*/ 3491 w 10000"/>
                              <a:gd name="connsiteY2" fmla="*/ 1027 h 10000"/>
                              <a:gd name="connsiteX3" fmla="*/ 3491 w 10000"/>
                              <a:gd name="connsiteY3" fmla="*/ 699 h 10000"/>
                              <a:gd name="connsiteX4" fmla="*/ 0 w 10000"/>
                              <a:gd name="connsiteY4" fmla="*/ 10000 h 10000"/>
                              <a:gd name="connsiteX5" fmla="*/ 3491 w 10000"/>
                              <a:gd name="connsiteY5" fmla="*/ 10000 h 10000"/>
                              <a:gd name="connsiteX6" fmla="*/ 3491 w 10000"/>
                              <a:gd name="connsiteY6" fmla="*/ 9753 h 10000"/>
                              <a:gd name="connsiteX7" fmla="*/ 6509 w 10000"/>
                              <a:gd name="connsiteY7" fmla="*/ 9753 h 10000"/>
                              <a:gd name="connsiteX8" fmla="*/ 6509 w 10000"/>
                              <a:gd name="connsiteY8" fmla="*/ 10000 h 10000"/>
                              <a:gd name="connsiteX9" fmla="*/ 10000 w 10000"/>
                              <a:gd name="connsiteY9" fmla="*/ 10000 h 10000"/>
                              <a:gd name="connsiteX10" fmla="*/ 10000 w 10000"/>
                              <a:gd name="connsiteY10" fmla="*/ 1273 h 10000"/>
                              <a:gd name="connsiteX0" fmla="*/ 10000 w 10000"/>
                              <a:gd name="connsiteY0" fmla="*/ 1273 h 10000"/>
                              <a:gd name="connsiteX1" fmla="*/ 6509 w 10000"/>
                              <a:gd name="connsiteY1" fmla="*/ 0 h 10000"/>
                              <a:gd name="connsiteX2" fmla="*/ 3491 w 10000"/>
                              <a:gd name="connsiteY2" fmla="*/ 1027 h 10000"/>
                              <a:gd name="connsiteX3" fmla="*/ 0 w 10000"/>
                              <a:gd name="connsiteY3" fmla="*/ 10000 h 10000"/>
                              <a:gd name="connsiteX4" fmla="*/ 3491 w 10000"/>
                              <a:gd name="connsiteY4" fmla="*/ 10000 h 10000"/>
                              <a:gd name="connsiteX5" fmla="*/ 3491 w 10000"/>
                              <a:gd name="connsiteY5" fmla="*/ 9753 h 10000"/>
                              <a:gd name="connsiteX6" fmla="*/ 6509 w 10000"/>
                              <a:gd name="connsiteY6" fmla="*/ 9753 h 10000"/>
                              <a:gd name="connsiteX7" fmla="*/ 6509 w 10000"/>
                              <a:gd name="connsiteY7" fmla="*/ 10000 h 10000"/>
                              <a:gd name="connsiteX8" fmla="*/ 10000 w 10000"/>
                              <a:gd name="connsiteY8" fmla="*/ 10000 h 10000"/>
                              <a:gd name="connsiteX9" fmla="*/ 10000 w 10000"/>
                              <a:gd name="connsiteY9" fmla="*/ 1273 h 10000"/>
                              <a:gd name="connsiteX0" fmla="*/ 10000 w 10000"/>
                              <a:gd name="connsiteY0" fmla="*/ 1273 h 10000"/>
                              <a:gd name="connsiteX1" fmla="*/ 6509 w 10000"/>
                              <a:gd name="connsiteY1" fmla="*/ 0 h 10000"/>
                              <a:gd name="connsiteX2" fmla="*/ 3491 w 10000"/>
                              <a:gd name="connsiteY2" fmla="*/ 1027 h 10000"/>
                              <a:gd name="connsiteX3" fmla="*/ 0 w 10000"/>
                              <a:gd name="connsiteY3" fmla="*/ 10000 h 10000"/>
                              <a:gd name="connsiteX4" fmla="*/ 3491 w 10000"/>
                              <a:gd name="connsiteY4" fmla="*/ 10000 h 10000"/>
                              <a:gd name="connsiteX5" fmla="*/ 3491 w 10000"/>
                              <a:gd name="connsiteY5" fmla="*/ 9753 h 10000"/>
                              <a:gd name="connsiteX6" fmla="*/ 6509 w 10000"/>
                              <a:gd name="connsiteY6" fmla="*/ 9753 h 10000"/>
                              <a:gd name="connsiteX7" fmla="*/ 6509 w 10000"/>
                              <a:gd name="connsiteY7" fmla="*/ 10000 h 10000"/>
                              <a:gd name="connsiteX8" fmla="*/ 10000 w 10000"/>
                              <a:gd name="connsiteY8" fmla="*/ 10000 h 10000"/>
                              <a:gd name="connsiteX9" fmla="*/ 10000 w 10000"/>
                              <a:gd name="connsiteY9" fmla="*/ 1273 h 10000"/>
                              <a:gd name="connsiteX10" fmla="*/ 10000 w 10000"/>
                              <a:gd name="connsiteY10" fmla="*/ 1273 h 10000"/>
                              <a:gd name="connsiteX0" fmla="*/ 6509 w 6509"/>
                              <a:gd name="connsiteY0" fmla="*/ 1273 h 10000"/>
                              <a:gd name="connsiteX1" fmla="*/ 3018 w 6509"/>
                              <a:gd name="connsiteY1" fmla="*/ 0 h 10000"/>
                              <a:gd name="connsiteX2" fmla="*/ 0 w 6509"/>
                              <a:gd name="connsiteY2" fmla="*/ 1027 h 10000"/>
                              <a:gd name="connsiteX3" fmla="*/ 0 w 6509"/>
                              <a:gd name="connsiteY3" fmla="*/ 10000 h 10000"/>
                              <a:gd name="connsiteX4" fmla="*/ 0 w 6509"/>
                              <a:gd name="connsiteY4" fmla="*/ 9753 h 10000"/>
                              <a:gd name="connsiteX5" fmla="*/ 3018 w 6509"/>
                              <a:gd name="connsiteY5" fmla="*/ 9753 h 10000"/>
                              <a:gd name="connsiteX6" fmla="*/ 3018 w 6509"/>
                              <a:gd name="connsiteY6" fmla="*/ 10000 h 10000"/>
                              <a:gd name="connsiteX7" fmla="*/ 6509 w 6509"/>
                              <a:gd name="connsiteY7" fmla="*/ 10000 h 10000"/>
                              <a:gd name="connsiteX8" fmla="*/ 6509 w 6509"/>
                              <a:gd name="connsiteY8" fmla="*/ 1273 h 10000"/>
                              <a:gd name="connsiteX9" fmla="*/ 6509 w 6509"/>
                              <a:gd name="connsiteY9" fmla="*/ 1273 h 10000"/>
                              <a:gd name="connsiteX0" fmla="*/ 10000 w 10000"/>
                              <a:gd name="connsiteY0" fmla="*/ 1273 h 10000"/>
                              <a:gd name="connsiteX1" fmla="*/ 4637 w 10000"/>
                              <a:gd name="connsiteY1" fmla="*/ 0 h 10000"/>
                              <a:gd name="connsiteX2" fmla="*/ 0 w 10000"/>
                              <a:gd name="connsiteY2" fmla="*/ 1027 h 10000"/>
                              <a:gd name="connsiteX3" fmla="*/ 0 w 10000"/>
                              <a:gd name="connsiteY3" fmla="*/ 10000 h 10000"/>
                              <a:gd name="connsiteX4" fmla="*/ 4637 w 10000"/>
                              <a:gd name="connsiteY4" fmla="*/ 9753 h 10000"/>
                              <a:gd name="connsiteX5" fmla="*/ 4637 w 10000"/>
                              <a:gd name="connsiteY5" fmla="*/ 10000 h 10000"/>
                              <a:gd name="connsiteX6" fmla="*/ 10000 w 10000"/>
                              <a:gd name="connsiteY6" fmla="*/ 10000 h 10000"/>
                              <a:gd name="connsiteX7" fmla="*/ 10000 w 10000"/>
                              <a:gd name="connsiteY7" fmla="*/ 1273 h 10000"/>
                              <a:gd name="connsiteX8" fmla="*/ 10000 w 10000"/>
                              <a:gd name="connsiteY8" fmla="*/ 1273 h 10000"/>
                              <a:gd name="connsiteX0" fmla="*/ 10000 w 10000"/>
                              <a:gd name="connsiteY0" fmla="*/ 1273 h 10000"/>
                              <a:gd name="connsiteX1" fmla="*/ 4637 w 10000"/>
                              <a:gd name="connsiteY1" fmla="*/ 0 h 10000"/>
                              <a:gd name="connsiteX2" fmla="*/ 0 w 10000"/>
                              <a:gd name="connsiteY2" fmla="*/ 1027 h 10000"/>
                              <a:gd name="connsiteX3" fmla="*/ 0 w 10000"/>
                              <a:gd name="connsiteY3" fmla="*/ 10000 h 10000"/>
                              <a:gd name="connsiteX4" fmla="*/ 4637 w 10000"/>
                              <a:gd name="connsiteY4" fmla="*/ 10000 h 10000"/>
                              <a:gd name="connsiteX5" fmla="*/ 10000 w 10000"/>
                              <a:gd name="connsiteY5" fmla="*/ 10000 h 10000"/>
                              <a:gd name="connsiteX6" fmla="*/ 10000 w 10000"/>
                              <a:gd name="connsiteY6" fmla="*/ 1273 h 10000"/>
                              <a:gd name="connsiteX7" fmla="*/ 10000 w 10000"/>
                              <a:gd name="connsiteY7" fmla="*/ 1273 h 10000"/>
                              <a:gd name="connsiteX0" fmla="*/ 10000 w 10000"/>
                              <a:gd name="connsiteY0" fmla="*/ 1273 h 10000"/>
                              <a:gd name="connsiteX1" fmla="*/ 4637 w 10000"/>
                              <a:gd name="connsiteY1" fmla="*/ 0 h 10000"/>
                              <a:gd name="connsiteX2" fmla="*/ 0 w 10000"/>
                              <a:gd name="connsiteY2" fmla="*/ 1027 h 10000"/>
                              <a:gd name="connsiteX3" fmla="*/ 0 w 10000"/>
                              <a:gd name="connsiteY3" fmla="*/ 10000 h 10000"/>
                              <a:gd name="connsiteX4" fmla="*/ 10000 w 10000"/>
                              <a:gd name="connsiteY4" fmla="*/ 10000 h 10000"/>
                              <a:gd name="connsiteX5" fmla="*/ 10000 w 10000"/>
                              <a:gd name="connsiteY5" fmla="*/ 1273 h 10000"/>
                              <a:gd name="connsiteX6" fmla="*/ 10000 w 10000"/>
                              <a:gd name="connsiteY6" fmla="*/ 1273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10000" y="1273"/>
                                </a:moveTo>
                                <a:lnTo>
                                  <a:pt x="4637" y="0"/>
                                </a:lnTo>
                                <a:lnTo>
                                  <a:pt x="0" y="1027"/>
                                </a:lnTo>
                                <a:lnTo>
                                  <a:pt x="0" y="10000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1273"/>
                                </a:lnTo>
                                <a:lnTo>
                                  <a:pt x="10000" y="1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33271" cy="7773705"/>
                          </a:xfrm>
                          <a:custGeom>
                            <a:avLst/>
                            <a:gdLst>
                              <a:gd name="T0" fmla="*/ 5530 w 10311"/>
                              <a:gd name="T1" fmla="*/ 0 h 12240"/>
                              <a:gd name="T2" fmla="*/ 0 w 10311"/>
                              <a:gd name="T3" fmla="*/ 0 h 12240"/>
                              <a:gd name="T4" fmla="*/ 0 w 10311"/>
                              <a:gd name="T5" fmla="*/ 6718 h 12240"/>
                              <a:gd name="T6" fmla="*/ 5530 w 10311"/>
                              <a:gd name="T7" fmla="*/ 5940 h 12240"/>
                              <a:gd name="T8" fmla="*/ 5530 w 10311"/>
                              <a:gd name="T9" fmla="*/ 0 h 12240"/>
                              <a:gd name="T10" fmla="*/ 10310 w 10311"/>
                              <a:gd name="T11" fmla="*/ 5400 h 12240"/>
                              <a:gd name="T12" fmla="*/ 5530 w 10311"/>
                              <a:gd name="T13" fmla="*/ 6120 h 12240"/>
                              <a:gd name="T14" fmla="*/ 5530 w 10311"/>
                              <a:gd name="T15" fmla="*/ 12240 h 12240"/>
                              <a:gd name="T16" fmla="*/ 10310 w 10311"/>
                              <a:gd name="T17" fmla="*/ 12240 h 12240"/>
                              <a:gd name="T18" fmla="*/ 10310 w 10311"/>
                              <a:gd name="T19" fmla="*/ 5400 h 12240"/>
                              <a:gd name="connsiteX0" fmla="*/ 5530 w 10310"/>
                              <a:gd name="connsiteY0" fmla="*/ 0 h 12240"/>
                              <a:gd name="connsiteX1" fmla="*/ 711 w 10310"/>
                              <a:gd name="connsiteY1" fmla="*/ 788 h 12240"/>
                              <a:gd name="connsiteX2" fmla="*/ 0 w 10310"/>
                              <a:gd name="connsiteY2" fmla="*/ 6718 h 12240"/>
                              <a:gd name="connsiteX3" fmla="*/ 5530 w 10310"/>
                              <a:gd name="connsiteY3" fmla="*/ 5940 h 12240"/>
                              <a:gd name="connsiteX4" fmla="*/ 5530 w 10310"/>
                              <a:gd name="connsiteY4" fmla="*/ 0 h 12240"/>
                              <a:gd name="connsiteX5" fmla="*/ 10310 w 10310"/>
                              <a:gd name="connsiteY5" fmla="*/ 5400 h 12240"/>
                              <a:gd name="connsiteX6" fmla="*/ 5530 w 10310"/>
                              <a:gd name="connsiteY6" fmla="*/ 6120 h 12240"/>
                              <a:gd name="connsiteX7" fmla="*/ 5530 w 10310"/>
                              <a:gd name="connsiteY7" fmla="*/ 12240 h 12240"/>
                              <a:gd name="connsiteX8" fmla="*/ 10310 w 10310"/>
                              <a:gd name="connsiteY8" fmla="*/ 12240 h 12240"/>
                              <a:gd name="connsiteX9" fmla="*/ 10310 w 10310"/>
                              <a:gd name="connsiteY9" fmla="*/ 5400 h 12240"/>
                              <a:gd name="connsiteX0" fmla="*/ 5530 w 10310"/>
                              <a:gd name="connsiteY0" fmla="*/ 0 h 12240"/>
                              <a:gd name="connsiteX1" fmla="*/ 0 w 10310"/>
                              <a:gd name="connsiteY1" fmla="*/ 6718 h 12240"/>
                              <a:gd name="connsiteX2" fmla="*/ 5530 w 10310"/>
                              <a:gd name="connsiteY2" fmla="*/ 5940 h 12240"/>
                              <a:gd name="connsiteX3" fmla="*/ 5530 w 10310"/>
                              <a:gd name="connsiteY3" fmla="*/ 0 h 12240"/>
                              <a:gd name="connsiteX4" fmla="*/ 10310 w 10310"/>
                              <a:gd name="connsiteY4" fmla="*/ 5400 h 12240"/>
                              <a:gd name="connsiteX5" fmla="*/ 5530 w 10310"/>
                              <a:gd name="connsiteY5" fmla="*/ 6120 h 12240"/>
                              <a:gd name="connsiteX6" fmla="*/ 5530 w 10310"/>
                              <a:gd name="connsiteY6" fmla="*/ 12240 h 12240"/>
                              <a:gd name="connsiteX7" fmla="*/ 10310 w 10310"/>
                              <a:gd name="connsiteY7" fmla="*/ 12240 h 12240"/>
                              <a:gd name="connsiteX8" fmla="*/ 10310 w 10310"/>
                              <a:gd name="connsiteY8" fmla="*/ 5400 h 12240"/>
                              <a:gd name="connsiteX0" fmla="*/ 0 w 4780"/>
                              <a:gd name="connsiteY0" fmla="*/ 0 h 12240"/>
                              <a:gd name="connsiteX1" fmla="*/ 0 w 4780"/>
                              <a:gd name="connsiteY1" fmla="*/ 5940 h 12240"/>
                              <a:gd name="connsiteX2" fmla="*/ 0 w 4780"/>
                              <a:gd name="connsiteY2" fmla="*/ 0 h 12240"/>
                              <a:gd name="connsiteX3" fmla="*/ 4780 w 4780"/>
                              <a:gd name="connsiteY3" fmla="*/ 5400 h 12240"/>
                              <a:gd name="connsiteX4" fmla="*/ 0 w 4780"/>
                              <a:gd name="connsiteY4" fmla="*/ 6120 h 12240"/>
                              <a:gd name="connsiteX5" fmla="*/ 0 w 4780"/>
                              <a:gd name="connsiteY5" fmla="*/ 12240 h 12240"/>
                              <a:gd name="connsiteX6" fmla="*/ 4780 w 4780"/>
                              <a:gd name="connsiteY6" fmla="*/ 12240 h 12240"/>
                              <a:gd name="connsiteX7" fmla="*/ 4780 w 4780"/>
                              <a:gd name="connsiteY7" fmla="*/ 5400 h 12240"/>
                              <a:gd name="connsiteX0" fmla="*/ 0 w 10000"/>
                              <a:gd name="connsiteY0" fmla="*/ 0 h 10000"/>
                              <a:gd name="connsiteX1" fmla="*/ 0 w 10000"/>
                              <a:gd name="connsiteY1" fmla="*/ 0 h 10000"/>
                              <a:gd name="connsiteX2" fmla="*/ 10000 w 10000"/>
                              <a:gd name="connsiteY2" fmla="*/ 4412 h 10000"/>
                              <a:gd name="connsiteX3" fmla="*/ 0 w 10000"/>
                              <a:gd name="connsiteY3" fmla="*/ 5000 h 10000"/>
                              <a:gd name="connsiteX4" fmla="*/ 0 w 10000"/>
                              <a:gd name="connsiteY4" fmla="*/ 10000 h 10000"/>
                              <a:gd name="connsiteX5" fmla="*/ 10000 w 10000"/>
                              <a:gd name="connsiteY5" fmla="*/ 10000 h 10000"/>
                              <a:gd name="connsiteX6" fmla="*/ 10000 w 10000"/>
                              <a:gd name="connsiteY6" fmla="*/ 4412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0000" y="4412"/>
                                </a:moveTo>
                                <a:lnTo>
                                  <a:pt x="0" y="5000"/>
                                </a:lnTo>
                                <a:lnTo>
                                  <a:pt x="0" y="10000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412"/>
                                </a:lnTo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EC9B2E5" w14:textId="77777777" w:rsidR="00133771" w:rsidRDefault="00133771" w:rsidP="001337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49FC4B" id="Group 19" o:spid="_x0000_s1026" alt="Decorative backgrounds group1" style="position:absolute;margin-left:276pt;margin-top:0;width:515.9pt;height:612pt;z-index:-251620354;mso-position-horizontal-relative:page;mso-position-vertical-relative:page" coordsize="65514,77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">
                <o:lock v:ext="edit" aspectratio="t"/>
                <v:shape id="Freeform 9" o:spid="_x0000_s1027" style="position:absolute;top:33107;width:65514;height:4454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" path="m10000,1273l4637,,,1027r,8973l10000,10000r,-8727l10000,1273xe" fillcolor="#0e3a53 [3215]" stroked="f">
                  <v:path arrowok="t" o:connecttype="custom" o:connectlocs="6551488,566995;3037925,0;0,457426;0,4454003;6551488,4454003;6551488,566995;6551488,566995" o:connectangles="0,0,0,0,0,0,0"/>
                </v:shape>
                <v:shape id="Freeform 12" o:spid="_x0000_s1028" style="position:absolute;width:30332;height:77737;visibility:visible;mso-wrap-style:square;v-text-anchor:top" coordsize="10000,1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" adj="-11796480,,5400" path="m,l,m10000,4412l,5000r,5000l10000,10000r,-5588e" fillcolor="#77a6ae [3214]" stroked="f">
                  <v:stroke joinstyle="miter"/>
                  <v:formulas/>
                  <v:path arrowok="t" o:connecttype="custom" o:connectlocs="0,0;0,0;3033271,3429759;0,3886853;0,7773705;3033271,7773705;3033271,3429759" o:connectangles="0,0,0,0,0,0,0" textboxrect="0,0,10000,10000"/>
                  <v:textbox>
                    <w:txbxContent>
                      <w:p w14:paraId="1EC9B2E5" w14:textId="77777777" w:rsidR="00133771" w:rsidRDefault="00133771" w:rsidP="00133771">
                        <w:pPr>
                          <w:jc w:val="center"/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A2866">
        <w:rPr>
          <w:rFonts w:ascii="Arial" w:hAnsi="Arial"/>
          <w:noProof/>
          <w:sz w:val="20"/>
        </w:rPr>
        <mc:AlternateContent>
          <mc:Choice Requires="wpg">
            <w:drawing>
              <wp:anchor distT="0" distB="0" distL="114300" distR="114300" simplePos="0" relativeHeight="251697151" behindDoc="1" locked="1" layoutInCell="1" allowOverlap="1" wp14:anchorId="762A71FF" wp14:editId="2A49A0D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513600" cy="4381200"/>
                <wp:effectExtent l="0" t="0" r="0" b="635"/>
                <wp:wrapNone/>
                <wp:docPr id="14" name="Group 14" descr="Decorative backgrounds group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513600" cy="4381200"/>
                          <a:chOff x="0" y="0"/>
                          <a:chExt cx="3514520" cy="4380415"/>
                        </a:xfrm>
                      </wpg:grpSpPr>
                      <wps:wsp>
                        <wps:cNvPr id="7" name="Freeform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14179" cy="4380415"/>
                          </a:xfrm>
                          <a:custGeom>
                            <a:avLst/>
                            <a:gdLst>
                              <a:gd name="T0" fmla="*/ 5530 w 5530"/>
                              <a:gd name="T1" fmla="*/ 0 h 6898"/>
                              <a:gd name="T2" fmla="*/ 0 w 5530"/>
                              <a:gd name="T3" fmla="*/ 0 h 6898"/>
                              <a:gd name="T4" fmla="*/ 0 w 5530"/>
                              <a:gd name="T5" fmla="*/ 6898 h 6898"/>
                              <a:gd name="T6" fmla="*/ 5530 w 5530"/>
                              <a:gd name="T7" fmla="*/ 6120 h 6898"/>
                              <a:gd name="T8" fmla="*/ 5530 w 5530"/>
                              <a:gd name="T9" fmla="*/ 0 h 68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30" h="6898">
                                <a:moveTo>
                                  <a:pt x="5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98"/>
                                </a:lnTo>
                                <a:lnTo>
                                  <a:pt x="5530" y="6120"/>
                                </a:lnTo>
                                <a:lnTo>
                                  <a:pt x="5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514520" cy="4266110"/>
                          </a:xfrm>
                          <a:custGeom>
                            <a:avLst/>
                            <a:gdLst>
                              <a:gd name="T0" fmla="*/ 5530 w 10311"/>
                              <a:gd name="T1" fmla="*/ 0 h 12240"/>
                              <a:gd name="T2" fmla="*/ 0 w 10311"/>
                              <a:gd name="T3" fmla="*/ 0 h 12240"/>
                              <a:gd name="T4" fmla="*/ 0 w 10311"/>
                              <a:gd name="T5" fmla="*/ 6718 h 12240"/>
                              <a:gd name="T6" fmla="*/ 5530 w 10311"/>
                              <a:gd name="T7" fmla="*/ 5940 h 12240"/>
                              <a:gd name="T8" fmla="*/ 5530 w 10311"/>
                              <a:gd name="T9" fmla="*/ 0 h 12240"/>
                              <a:gd name="T10" fmla="*/ 10310 w 10311"/>
                              <a:gd name="T11" fmla="*/ 5400 h 12240"/>
                              <a:gd name="T12" fmla="*/ 5530 w 10311"/>
                              <a:gd name="T13" fmla="*/ 6120 h 12240"/>
                              <a:gd name="T14" fmla="*/ 5530 w 10311"/>
                              <a:gd name="T15" fmla="*/ 12240 h 12240"/>
                              <a:gd name="T16" fmla="*/ 10310 w 10311"/>
                              <a:gd name="T17" fmla="*/ 12240 h 12240"/>
                              <a:gd name="T18" fmla="*/ 10310 w 10311"/>
                              <a:gd name="T19" fmla="*/ 5400 h 12240"/>
                              <a:gd name="connsiteX0" fmla="*/ 5530 w 10310"/>
                              <a:gd name="connsiteY0" fmla="*/ 0 h 12240"/>
                              <a:gd name="connsiteX1" fmla="*/ 0 w 10310"/>
                              <a:gd name="connsiteY1" fmla="*/ 0 h 12240"/>
                              <a:gd name="connsiteX2" fmla="*/ 0 w 10310"/>
                              <a:gd name="connsiteY2" fmla="*/ 6718 h 12240"/>
                              <a:gd name="connsiteX3" fmla="*/ 5530 w 10310"/>
                              <a:gd name="connsiteY3" fmla="*/ 5940 h 12240"/>
                              <a:gd name="connsiteX4" fmla="*/ 5530 w 10310"/>
                              <a:gd name="connsiteY4" fmla="*/ 0 h 12240"/>
                              <a:gd name="connsiteX5" fmla="*/ 10310 w 10310"/>
                              <a:gd name="connsiteY5" fmla="*/ 5400 h 12240"/>
                              <a:gd name="connsiteX6" fmla="*/ 5530 w 10310"/>
                              <a:gd name="connsiteY6" fmla="*/ 6120 h 12240"/>
                              <a:gd name="connsiteX7" fmla="*/ 5530 w 10310"/>
                              <a:gd name="connsiteY7" fmla="*/ 12240 h 12240"/>
                              <a:gd name="connsiteX8" fmla="*/ 10310 w 10310"/>
                              <a:gd name="connsiteY8" fmla="*/ 12240 h 12240"/>
                              <a:gd name="connsiteX9" fmla="*/ 8851 w 10310"/>
                              <a:gd name="connsiteY9" fmla="*/ 7964 h 12240"/>
                              <a:gd name="connsiteX0" fmla="*/ 5530 w 10310"/>
                              <a:gd name="connsiteY0" fmla="*/ 0 h 12240"/>
                              <a:gd name="connsiteX1" fmla="*/ 0 w 10310"/>
                              <a:gd name="connsiteY1" fmla="*/ 0 h 12240"/>
                              <a:gd name="connsiteX2" fmla="*/ 0 w 10310"/>
                              <a:gd name="connsiteY2" fmla="*/ 6718 h 12240"/>
                              <a:gd name="connsiteX3" fmla="*/ 5530 w 10310"/>
                              <a:gd name="connsiteY3" fmla="*/ 5940 h 12240"/>
                              <a:gd name="connsiteX4" fmla="*/ 5530 w 10310"/>
                              <a:gd name="connsiteY4" fmla="*/ 0 h 12240"/>
                              <a:gd name="connsiteX5" fmla="*/ 8190 w 10310"/>
                              <a:gd name="connsiteY5" fmla="*/ 3479 h 12240"/>
                              <a:gd name="connsiteX6" fmla="*/ 5530 w 10310"/>
                              <a:gd name="connsiteY6" fmla="*/ 6120 h 12240"/>
                              <a:gd name="connsiteX7" fmla="*/ 5530 w 10310"/>
                              <a:gd name="connsiteY7" fmla="*/ 12240 h 12240"/>
                              <a:gd name="connsiteX8" fmla="*/ 10310 w 10310"/>
                              <a:gd name="connsiteY8" fmla="*/ 12240 h 12240"/>
                              <a:gd name="connsiteX9" fmla="*/ 8851 w 10310"/>
                              <a:gd name="connsiteY9" fmla="*/ 7964 h 12240"/>
                              <a:gd name="connsiteX0" fmla="*/ 5530 w 10310"/>
                              <a:gd name="connsiteY0" fmla="*/ 0 h 12240"/>
                              <a:gd name="connsiteX1" fmla="*/ 0 w 10310"/>
                              <a:gd name="connsiteY1" fmla="*/ 0 h 12240"/>
                              <a:gd name="connsiteX2" fmla="*/ 0 w 10310"/>
                              <a:gd name="connsiteY2" fmla="*/ 6718 h 12240"/>
                              <a:gd name="connsiteX3" fmla="*/ 5530 w 10310"/>
                              <a:gd name="connsiteY3" fmla="*/ 5940 h 12240"/>
                              <a:gd name="connsiteX4" fmla="*/ 5530 w 10310"/>
                              <a:gd name="connsiteY4" fmla="*/ 0 h 12240"/>
                              <a:gd name="connsiteX5" fmla="*/ 5530 w 10310"/>
                              <a:gd name="connsiteY5" fmla="*/ 6120 h 12240"/>
                              <a:gd name="connsiteX6" fmla="*/ 5530 w 10310"/>
                              <a:gd name="connsiteY6" fmla="*/ 12240 h 12240"/>
                              <a:gd name="connsiteX7" fmla="*/ 10310 w 10310"/>
                              <a:gd name="connsiteY7" fmla="*/ 12240 h 12240"/>
                              <a:gd name="connsiteX8" fmla="*/ 8851 w 10310"/>
                              <a:gd name="connsiteY8" fmla="*/ 7964 h 12240"/>
                              <a:gd name="connsiteX0" fmla="*/ 5530 w 10310"/>
                              <a:gd name="connsiteY0" fmla="*/ 0 h 12240"/>
                              <a:gd name="connsiteX1" fmla="*/ 0 w 10310"/>
                              <a:gd name="connsiteY1" fmla="*/ 0 h 12240"/>
                              <a:gd name="connsiteX2" fmla="*/ 0 w 10310"/>
                              <a:gd name="connsiteY2" fmla="*/ 6718 h 12240"/>
                              <a:gd name="connsiteX3" fmla="*/ 5530 w 10310"/>
                              <a:gd name="connsiteY3" fmla="*/ 5940 h 12240"/>
                              <a:gd name="connsiteX4" fmla="*/ 5530 w 10310"/>
                              <a:gd name="connsiteY4" fmla="*/ 0 h 12240"/>
                              <a:gd name="connsiteX5" fmla="*/ 5530 w 10310"/>
                              <a:gd name="connsiteY5" fmla="*/ 12240 h 12240"/>
                              <a:gd name="connsiteX6" fmla="*/ 10310 w 10310"/>
                              <a:gd name="connsiteY6" fmla="*/ 12240 h 12240"/>
                              <a:gd name="connsiteX7" fmla="*/ 8851 w 10310"/>
                              <a:gd name="connsiteY7" fmla="*/ 7964 h 12240"/>
                              <a:gd name="connsiteX0" fmla="*/ 5530 w 10310"/>
                              <a:gd name="connsiteY0" fmla="*/ 0 h 12240"/>
                              <a:gd name="connsiteX1" fmla="*/ 0 w 10310"/>
                              <a:gd name="connsiteY1" fmla="*/ 0 h 12240"/>
                              <a:gd name="connsiteX2" fmla="*/ 0 w 10310"/>
                              <a:gd name="connsiteY2" fmla="*/ 6718 h 12240"/>
                              <a:gd name="connsiteX3" fmla="*/ 5530 w 10310"/>
                              <a:gd name="connsiteY3" fmla="*/ 5940 h 12240"/>
                              <a:gd name="connsiteX4" fmla="*/ 5530 w 10310"/>
                              <a:gd name="connsiteY4" fmla="*/ 0 h 12240"/>
                              <a:gd name="connsiteX5" fmla="*/ 5530 w 10310"/>
                              <a:gd name="connsiteY5" fmla="*/ 12240 h 12240"/>
                              <a:gd name="connsiteX6" fmla="*/ 10310 w 10310"/>
                              <a:gd name="connsiteY6" fmla="*/ 12240 h 12240"/>
                              <a:gd name="connsiteX0" fmla="*/ 5530 w 5530"/>
                              <a:gd name="connsiteY0" fmla="*/ 0 h 6718"/>
                              <a:gd name="connsiteX1" fmla="*/ 0 w 5530"/>
                              <a:gd name="connsiteY1" fmla="*/ 0 h 6718"/>
                              <a:gd name="connsiteX2" fmla="*/ 0 w 5530"/>
                              <a:gd name="connsiteY2" fmla="*/ 6718 h 6718"/>
                              <a:gd name="connsiteX3" fmla="*/ 5530 w 5530"/>
                              <a:gd name="connsiteY3" fmla="*/ 5940 h 6718"/>
                              <a:gd name="connsiteX4" fmla="*/ 5530 w 5530"/>
                              <a:gd name="connsiteY4" fmla="*/ 0 h 67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530" h="6718">
                                <a:moveTo>
                                  <a:pt x="5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18"/>
                                </a:lnTo>
                                <a:lnTo>
                                  <a:pt x="5530" y="5940"/>
                                </a:lnTo>
                                <a:lnTo>
                                  <a:pt x="5530" y="0"/>
                                </a:lnTo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230B1" id="Group 14" o:spid="_x0000_s1026" alt="Decorative backgrounds group2" style="position:absolute;margin-left:0;margin-top:0;width:276.65pt;height:345pt;z-index:-251619329;mso-position-horizontal-relative:page;mso-position-vertical-relative:page;mso-width-relative:margin;mso-height-relative:margin" coordsize="35145,43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">
                <o:lock v:ext="edit" aspectratio="t"/>
                <v:shape id="Freeform 11" o:spid="_x0000_s1027" style="position:absolute;width:35141;height:43804;visibility:visible;mso-wrap-style:square;v-text-anchor:top" coordsize="5530,6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" path="m5530,l,,,6898,5530,6120,5530,xe" fillcolor="#c6c2b9 [3205]" stroked="f">
                  <v:path arrowok="t" o:connecttype="custom" o:connectlocs="3514179,0;0,0;0,4380415;3514179,3886364;3514179,0" o:connectangles="0,0,0,0,0"/>
                </v:shape>
                <v:shape id="Freeform 12" o:spid="_x0000_s1028" style="position:absolute;width:35145;height:42661;visibility:visible;mso-wrap-style:square;v-text-anchor:top" coordsize="5530,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" path="m5530,l,,,6718,5530,5940,5530,e" fillcolor="#77a6ae [3214]" stroked="f">
                  <v:path arrowok="t" o:connecttype="custom" o:connectlocs="3514520,0;0,0;0,4266110;3514520,3772059;3514520,0" o:connectangles="0,0,0,0,0"/>
                </v:shape>
                <w10:wrap anchorx="page" anchory="page"/>
                <w10:anchorlock/>
              </v:group>
            </w:pict>
          </mc:Fallback>
        </mc:AlternateContent>
      </w:r>
      <w:r w:rsidR="00226F44">
        <w:rPr>
          <w:rFonts w:ascii="Arial" w:hAnsi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93053" behindDoc="1" locked="0" layoutInCell="1" allowOverlap="1" wp14:anchorId="2DE44C7C" wp14:editId="332B1FA0">
                <wp:simplePos x="0" y="0"/>
                <wp:positionH relativeFrom="page">
                  <wp:posOffset>6538871</wp:posOffset>
                </wp:positionH>
                <wp:positionV relativeFrom="page">
                  <wp:posOffset>0</wp:posOffset>
                </wp:positionV>
                <wp:extent cx="4727329" cy="3978000"/>
                <wp:effectExtent l="0" t="0" r="0" b="3810"/>
                <wp:wrapNone/>
                <wp:docPr id="15" name="Rectangle 15" descr="Building/hou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727329" cy="39780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8336" t="-12344" r="-17340" b="-387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73AB43" id="Rectangle 15" o:spid="_x0000_s1026" alt="Building/house" style="position:absolute;margin-left:514.85pt;margin-top:0;width:372.25pt;height:313.25pt;z-index:-2516234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" stroked="f" strokeweight="1pt">
                <v:fill r:id="rId12" o:title="house" recolor="t" rotate="t" type="frame"/>
                <o:lock v:ext="edit" aspectratio="t"/>
                <w10:wrap anchorx="page" anchory="page"/>
              </v:rect>
            </w:pict>
          </mc:Fallback>
        </mc:AlternateContent>
      </w:r>
    </w:p>
    <w:tbl>
      <w:tblPr>
        <w:tblW w:w="0" w:type="auto"/>
        <w:tblInd w:w="-450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5247"/>
        <w:gridCol w:w="333"/>
        <w:gridCol w:w="360"/>
        <w:gridCol w:w="4230"/>
        <w:gridCol w:w="540"/>
        <w:gridCol w:w="4610"/>
      </w:tblGrid>
      <w:tr w:rsidR="00133771" w14:paraId="0AF311E8" w14:textId="77777777" w:rsidTr="0063282B">
        <w:trPr>
          <w:trHeight w:val="5370"/>
        </w:trPr>
        <w:tc>
          <w:tcPr>
            <w:tcW w:w="5247" w:type="dxa"/>
          </w:tcPr>
          <w:p w14:paraId="6E3D4F4E" w14:textId="68877CE5" w:rsidR="00133771" w:rsidRPr="008E4B83" w:rsidRDefault="00133771" w:rsidP="003573C3">
            <w:pPr>
              <w:spacing w:before="120"/>
              <w:jc w:val="center"/>
              <w:rPr>
                <w:sz w:val="29"/>
                <w:szCs w:val="29"/>
              </w:rPr>
            </w:pPr>
            <w:r w:rsidRPr="008E4B83">
              <w:rPr>
                <w:noProof/>
                <w:sz w:val="29"/>
                <w:szCs w:val="29"/>
                <w:lang w:bidi="ar-SA"/>
              </w:rPr>
              <mc:AlternateContent>
                <mc:Choice Requires="wps">
                  <w:drawing>
                    <wp:inline distT="0" distB="0" distL="0" distR="0" wp14:anchorId="7350F2B7" wp14:editId="5405EC26">
                      <wp:extent cx="848995" cy="153670"/>
                      <wp:effectExtent l="19050" t="19050" r="46355" b="36830"/>
                      <wp:docPr id="1" name="Freeform 22" descr="Decorative accent ligh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8995" cy="153670"/>
                              </a:xfrm>
                              <a:custGeom>
                                <a:avLst/>
                                <a:gdLst>
                                  <a:gd name="T0" fmla="+- 0 50 50"/>
                                  <a:gd name="T1" fmla="*/ T0 w 1337"/>
                                  <a:gd name="T2" fmla="+- 0 291 50"/>
                                  <a:gd name="T3" fmla="*/ 291 h 242"/>
                                  <a:gd name="T4" fmla="+- 0 715 50"/>
                                  <a:gd name="T5" fmla="*/ T4 w 1337"/>
                                  <a:gd name="T6" fmla="+- 0 50 50"/>
                                  <a:gd name="T7" fmla="*/ 50 h 242"/>
                                  <a:gd name="T8" fmla="+- 0 1386 50"/>
                                  <a:gd name="T9" fmla="*/ T8 w 1337"/>
                                  <a:gd name="T10" fmla="+- 0 291 50"/>
                                  <a:gd name="T11" fmla="*/ 291 h 2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1337" h="242">
                                    <a:moveTo>
                                      <a:pt x="0" y="241"/>
                                    </a:moveTo>
                                    <a:lnTo>
                                      <a:pt x="665" y="0"/>
                                    </a:lnTo>
                                    <a:lnTo>
                                      <a:pt x="1336" y="241"/>
                                    </a:lnTo>
                                  </a:path>
                                </a:pathLst>
                              </a:custGeom>
                              <a:noFill/>
                              <a:ln w="63500" cap="rnd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polyline w14:anchorId="395419EF" id="Freeform 22" o:spid="_x0000_s1026" alt="Decorative accent light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points="0,12.05pt,33.25pt,0,66.8pt,12.05pt" coordsize="1337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" filled="f" strokecolor="white" strokeweight="5pt">
                      <v:stroke endcap="round"/>
                      <v:path arrowok="t" o:connecttype="custom" o:connectlocs="0,184785;422275,31750;848360,184785" o:connectangles="0,0,0"/>
                      <w10:anchorlock/>
                    </v:polyline>
                  </w:pict>
                </mc:Fallback>
              </mc:AlternateContent>
            </w:r>
          </w:p>
          <w:p w14:paraId="6DC211D7" w14:textId="07DC31CC" w:rsidR="008E4B83" w:rsidRDefault="008E4B83" w:rsidP="008E4B83">
            <w:pPr>
              <w:pStyle w:val="Quote"/>
              <w:ind w:left="330"/>
              <w:rPr>
                <w:sz w:val="29"/>
                <w:szCs w:val="29"/>
              </w:rPr>
            </w:pPr>
            <w:r w:rsidRPr="008E4B83">
              <w:rPr>
                <w:sz w:val="29"/>
                <w:szCs w:val="29"/>
              </w:rPr>
              <w:t>Investment Opportunity</w:t>
            </w:r>
          </w:p>
          <w:p w14:paraId="3483B57D" w14:textId="77777777" w:rsidR="00AC6385" w:rsidRPr="00AC6385" w:rsidRDefault="00AC6385" w:rsidP="00AC6385"/>
          <w:p w14:paraId="49336023" w14:textId="3BD65068" w:rsidR="008E4B83" w:rsidRDefault="008E4B83" w:rsidP="00AC6385">
            <w:pPr>
              <w:pStyle w:val="Quote"/>
              <w:numPr>
                <w:ilvl w:val="0"/>
                <w:numId w:val="14"/>
              </w:numPr>
              <w:jc w:val="left"/>
              <w:rPr>
                <w:sz w:val="29"/>
                <w:szCs w:val="29"/>
              </w:rPr>
            </w:pPr>
            <w:r w:rsidRPr="008E4B83">
              <w:rPr>
                <w:sz w:val="29"/>
                <w:szCs w:val="29"/>
              </w:rPr>
              <w:t>‘Shovel-Ready’ development</w:t>
            </w:r>
            <w:r w:rsidR="00AC6385">
              <w:rPr>
                <w:sz w:val="29"/>
                <w:szCs w:val="29"/>
              </w:rPr>
              <w:t xml:space="preserve"> </w:t>
            </w:r>
            <w:r w:rsidRPr="008E4B83">
              <w:rPr>
                <w:sz w:val="29"/>
                <w:szCs w:val="29"/>
              </w:rPr>
              <w:t>project;</w:t>
            </w:r>
          </w:p>
          <w:p w14:paraId="0F1741A8" w14:textId="77777777" w:rsidR="008E4B83" w:rsidRPr="008E4B83" w:rsidRDefault="008E4B83" w:rsidP="00AC6385"/>
          <w:p w14:paraId="52FC0272" w14:textId="77777777" w:rsidR="008E4B83" w:rsidRDefault="008E4B83" w:rsidP="00AC6385">
            <w:pPr>
              <w:pStyle w:val="Quote"/>
              <w:numPr>
                <w:ilvl w:val="0"/>
                <w:numId w:val="14"/>
              </w:numPr>
              <w:jc w:val="left"/>
              <w:rPr>
                <w:sz w:val="29"/>
                <w:szCs w:val="29"/>
              </w:rPr>
            </w:pPr>
            <w:r w:rsidRPr="008E4B83">
              <w:rPr>
                <w:sz w:val="29"/>
                <w:szCs w:val="29"/>
              </w:rPr>
              <w:t>Demonstrated demand for ownership and rentals;</w:t>
            </w:r>
          </w:p>
          <w:p w14:paraId="1A02DA2B" w14:textId="77777777" w:rsidR="008E4B83" w:rsidRPr="008E4B83" w:rsidRDefault="008E4B83" w:rsidP="00AC6385"/>
          <w:p w14:paraId="28F6A030" w14:textId="20816D32" w:rsidR="008E4B83" w:rsidRPr="008E4B83" w:rsidRDefault="008E4B83" w:rsidP="00AC6385">
            <w:pPr>
              <w:pStyle w:val="Quote"/>
              <w:numPr>
                <w:ilvl w:val="0"/>
                <w:numId w:val="14"/>
              </w:numPr>
              <w:jc w:val="left"/>
              <w:rPr>
                <w:sz w:val="29"/>
                <w:szCs w:val="29"/>
              </w:rPr>
            </w:pPr>
            <w:r w:rsidRPr="008E4B83">
              <w:rPr>
                <w:sz w:val="29"/>
                <w:szCs w:val="29"/>
              </w:rPr>
              <w:t>Ideally located Wonderland and Exeter Rd, in proximity to a platitude of tranquil</w:t>
            </w:r>
            <w:r w:rsidR="00AC6385">
              <w:rPr>
                <w:sz w:val="29"/>
                <w:szCs w:val="29"/>
              </w:rPr>
              <w:t>i</w:t>
            </w:r>
            <w:r w:rsidRPr="008E4B83">
              <w:rPr>
                <w:sz w:val="29"/>
                <w:szCs w:val="29"/>
              </w:rPr>
              <w:t>ty, transportation and retail amenities.</w:t>
            </w:r>
          </w:p>
          <w:p w14:paraId="41185AD9" w14:textId="2AE75608" w:rsidR="00133771" w:rsidRPr="000C4E0D" w:rsidRDefault="00133771" w:rsidP="002A5004">
            <w:pPr>
              <w:pStyle w:val="Quote"/>
              <w:ind w:left="330" w:firstLine="0"/>
            </w:pPr>
          </w:p>
        </w:tc>
        <w:tc>
          <w:tcPr>
            <w:tcW w:w="693" w:type="dxa"/>
            <w:gridSpan w:val="2"/>
          </w:tcPr>
          <w:p w14:paraId="5E6205E1" w14:textId="77777777" w:rsidR="00133771" w:rsidRDefault="00133771" w:rsidP="003573C3">
            <w:pPr>
              <w:rPr>
                <w:rFonts w:ascii="Times New Roman"/>
                <w:sz w:val="24"/>
              </w:rPr>
            </w:pPr>
          </w:p>
        </w:tc>
        <w:tc>
          <w:tcPr>
            <w:tcW w:w="4230" w:type="dxa"/>
          </w:tcPr>
          <w:p w14:paraId="71887AC7" w14:textId="77777777" w:rsidR="00133771" w:rsidRDefault="00133771" w:rsidP="003573C3">
            <w:pPr>
              <w:spacing w:before="120"/>
            </w:pPr>
            <w:r w:rsidRPr="00ED77E6">
              <w:rPr>
                <w:noProof/>
                <w:lang w:bidi="ar-SA"/>
              </w:rPr>
              <mc:AlternateContent>
                <mc:Choice Requires="wps">
                  <w:drawing>
                    <wp:inline distT="0" distB="0" distL="0" distR="0" wp14:anchorId="51AC450D" wp14:editId="02414CE5">
                      <wp:extent cx="848995" cy="153670"/>
                      <wp:effectExtent l="19050" t="19050" r="46355" b="36830"/>
                      <wp:docPr id="2" name="Freeform 13" descr="Decorative accent dark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8995" cy="153670"/>
                              </a:xfrm>
                              <a:custGeom>
                                <a:avLst/>
                                <a:gdLst>
                                  <a:gd name="T0" fmla="+- 0 5834 5834"/>
                                  <a:gd name="T1" fmla="*/ T0 w 1337"/>
                                  <a:gd name="T2" fmla="+- 0 1054 813"/>
                                  <a:gd name="T3" fmla="*/ 1054 h 242"/>
                                  <a:gd name="T4" fmla="+- 0 6499 5834"/>
                                  <a:gd name="T5" fmla="*/ T4 w 1337"/>
                                  <a:gd name="T6" fmla="+- 0 813 813"/>
                                  <a:gd name="T7" fmla="*/ 813 h 242"/>
                                  <a:gd name="T8" fmla="+- 0 7170 5834"/>
                                  <a:gd name="T9" fmla="*/ T8 w 1337"/>
                                  <a:gd name="T10" fmla="+- 0 1054 813"/>
                                  <a:gd name="T11" fmla="*/ 1054 h 2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1337" h="242">
                                    <a:moveTo>
                                      <a:pt x="0" y="241"/>
                                    </a:moveTo>
                                    <a:lnTo>
                                      <a:pt x="665" y="0"/>
                                    </a:lnTo>
                                    <a:lnTo>
                                      <a:pt x="1336" y="241"/>
                                    </a:lnTo>
                                  </a:path>
                                </a:pathLst>
                              </a:custGeom>
                              <a:noFill/>
                              <a:ln w="63500" cap="rnd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polyline w14:anchorId="56E1A275" id="Freeform 13" o:spid="_x0000_s1026" alt="Decorative accent dark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points="0,12.05pt,33.25pt,0,66.8pt,12.05pt" coordsize="1337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" filled="f" strokecolor="#0e3a53 [3215]" strokeweight="5pt">
                      <v:stroke endcap="round"/>
                      <v:path arrowok="t" o:connecttype="custom" o:connectlocs="0,669290;422275,516255;848360,669290" o:connectangles="0,0,0"/>
                      <w10:anchorlock/>
                    </v:polyline>
                  </w:pict>
                </mc:Fallback>
              </mc:AlternateContent>
            </w:r>
          </w:p>
          <w:p w14:paraId="1BDB0FAB" w14:textId="79AB76F3" w:rsidR="00133771" w:rsidRPr="00AE0B8D" w:rsidRDefault="009B0DE9" w:rsidP="00AE0B8D">
            <w:pPr>
              <w:pStyle w:val="Heading1"/>
            </w:pPr>
            <w:r>
              <w:t>Wonderland Crossing</w:t>
            </w:r>
          </w:p>
          <w:p w14:paraId="7422D9DA" w14:textId="09F1EC70" w:rsidR="00133771" w:rsidRDefault="008E4B83" w:rsidP="008E4B83">
            <w:r w:rsidRPr="008E4B83">
              <w:rPr>
                <w:b/>
                <w:bCs/>
              </w:rPr>
              <w:t>Wonderland Crossing</w:t>
            </w:r>
            <w:r w:rsidRPr="008E4B83">
              <w:t> is one of London's newest</w:t>
            </w:r>
            <w:r w:rsidR="00AC6385">
              <w:t xml:space="preserve"> </w:t>
            </w:r>
            <w:r w:rsidRPr="008E4B83">
              <w:t>developments located on the southwest corner of </w:t>
            </w:r>
            <w:r w:rsidRPr="008E4B83">
              <w:rPr>
                <w:b/>
                <w:bCs/>
              </w:rPr>
              <w:t>Wonderland Road S and Hamlyn St</w:t>
            </w:r>
            <w:r w:rsidRPr="008E4B83">
              <w:t xml:space="preserve">. This neighbourhood is located within minutes of </w:t>
            </w:r>
            <w:r w:rsidR="00AC6385" w:rsidRPr="008E4B83">
              <w:t>small-town</w:t>
            </w:r>
            <w:r w:rsidRPr="008E4B83">
              <w:t xml:space="preserve"> Lambeth and big-store shopping centers, and only a </w:t>
            </w:r>
            <w:r w:rsidRPr="008E4B83">
              <w:rPr>
                <w:b/>
                <w:bCs/>
              </w:rPr>
              <w:t>60-second drive to Highway 402/401! </w:t>
            </w:r>
          </w:p>
        </w:tc>
        <w:tc>
          <w:tcPr>
            <w:tcW w:w="540" w:type="dxa"/>
          </w:tcPr>
          <w:p w14:paraId="780C7B99" w14:textId="77777777" w:rsidR="00133771" w:rsidRDefault="00133771" w:rsidP="003573C3">
            <w:pPr>
              <w:rPr>
                <w:rFonts w:ascii="Times New Roman"/>
                <w:sz w:val="24"/>
              </w:rPr>
            </w:pPr>
          </w:p>
        </w:tc>
        <w:tc>
          <w:tcPr>
            <w:tcW w:w="4610" w:type="dxa"/>
          </w:tcPr>
          <w:p w14:paraId="11EEA315" w14:textId="77777777" w:rsidR="00133771" w:rsidRDefault="00133771" w:rsidP="003573C3">
            <w:pPr>
              <w:rPr>
                <w:rFonts w:ascii="Times New Roman"/>
                <w:sz w:val="24"/>
              </w:rPr>
            </w:pPr>
          </w:p>
        </w:tc>
      </w:tr>
      <w:tr w:rsidR="0063282B" w14:paraId="2AB36D49" w14:textId="77777777" w:rsidTr="0063282B">
        <w:trPr>
          <w:trHeight w:val="2268"/>
        </w:trPr>
        <w:tc>
          <w:tcPr>
            <w:tcW w:w="5580" w:type="dxa"/>
            <w:gridSpan w:val="2"/>
            <w:vMerge w:val="restart"/>
          </w:tcPr>
          <w:p w14:paraId="468595E2" w14:textId="77777777" w:rsidR="00682D12" w:rsidRDefault="00682D12" w:rsidP="0063282B">
            <w:pPr>
              <w:spacing w:after="0"/>
              <w:rPr>
                <w:rFonts w:ascii="Times New Roman"/>
                <w:sz w:val="24"/>
              </w:rPr>
            </w:pPr>
          </w:p>
          <w:p w14:paraId="719E0F92" w14:textId="40B3A31E" w:rsidR="0063282B" w:rsidRDefault="0063282B" w:rsidP="0063282B">
            <w:pPr>
              <w:spacing w:after="0"/>
              <w:rPr>
                <w:rFonts w:ascii="Times New Roman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28" behindDoc="1" locked="1" layoutInCell="1" allowOverlap="1" wp14:anchorId="74B64EED" wp14:editId="03AF177D">
                      <wp:simplePos x="0" y="0"/>
                      <wp:positionH relativeFrom="page">
                        <wp:posOffset>-203200</wp:posOffset>
                      </wp:positionH>
                      <wp:positionV relativeFrom="page">
                        <wp:posOffset>201295</wp:posOffset>
                      </wp:positionV>
                      <wp:extent cx="3848100" cy="4013200"/>
                      <wp:effectExtent l="0" t="0" r="0" b="6350"/>
                      <wp:wrapNone/>
                      <wp:docPr id="26" name="Rectangle 26" descr="Building area. Constructi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848100" cy="40132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l="-38400" t="2" r="-12254" b="-25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304D3" id="Rectangle 26" o:spid="_x0000_s1026" alt="Building area. Construction." style="position:absolute;margin-left:-16pt;margin-top:15.85pt;width:303pt;height:316pt;z-index:-2516244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" stroked="f" strokeweight="1pt">
                      <v:fill r:id="rId14" o:title="Building area. Construction" recolor="t" rotate="t" type="frame"/>
                      <o:lock v:ext="edit" aspectratio="t"/>
                      <w10:wrap anchorx="page" anchory="page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590" w:type="dxa"/>
            <w:gridSpan w:val="2"/>
            <w:vMerge w:val="restart"/>
            <w:vAlign w:val="center"/>
          </w:tcPr>
          <w:p w14:paraId="31271B79" w14:textId="77777777" w:rsidR="003D0D94" w:rsidRDefault="003D0D94" w:rsidP="003D0D94">
            <w:pPr>
              <w:pStyle w:val="ContactInfo"/>
              <w:spacing w:after="0"/>
              <w:ind w:left="60" w:right="60"/>
            </w:pPr>
          </w:p>
          <w:p w14:paraId="4AEA28FE" w14:textId="3FEA5092" w:rsidR="0063282B" w:rsidRDefault="009B0DE9" w:rsidP="003D0D94">
            <w:pPr>
              <w:pStyle w:val="ContactInfo"/>
              <w:ind w:left="60" w:right="60"/>
            </w:pPr>
            <w:r>
              <w:t>17-63 Elm St St</w:t>
            </w:r>
            <w:r w:rsidR="007B35FA">
              <w:t xml:space="preserve"> </w:t>
            </w:r>
            <w:r>
              <w:t>Thomas, ON</w:t>
            </w:r>
          </w:p>
          <w:p w14:paraId="1433829A" w14:textId="77777777" w:rsidR="0063282B" w:rsidRPr="003D5AE1" w:rsidRDefault="0063282B" w:rsidP="003D0D94">
            <w:pPr>
              <w:pStyle w:val="ContactInfo"/>
              <w:ind w:left="60" w:right="60"/>
            </w:pPr>
            <w:r w:rsidRPr="003D5AE1">
              <w:t>—</w:t>
            </w:r>
          </w:p>
          <w:p w14:paraId="1725F7C2" w14:textId="0A8F4C13" w:rsidR="0063282B" w:rsidRDefault="009B0DE9" w:rsidP="003D0D94">
            <w:pPr>
              <w:pStyle w:val="ContactInfo"/>
              <w:ind w:left="60" w:right="60"/>
            </w:pPr>
            <w:r>
              <w:t>226-970-1066</w:t>
            </w:r>
          </w:p>
          <w:p w14:paraId="269E8E97" w14:textId="77777777" w:rsidR="0063282B" w:rsidRPr="003D5AE1" w:rsidRDefault="0063282B" w:rsidP="003D0D94">
            <w:pPr>
              <w:pStyle w:val="ContactInfo"/>
              <w:ind w:left="60" w:right="60"/>
            </w:pPr>
            <w:r w:rsidRPr="003D5AE1">
              <w:t>—</w:t>
            </w:r>
          </w:p>
          <w:p w14:paraId="2BD10AC7" w14:textId="30F94CD6" w:rsidR="0063282B" w:rsidRDefault="009B0DE9" w:rsidP="003D0D94">
            <w:pPr>
              <w:pStyle w:val="ContactInfo"/>
              <w:ind w:left="60" w:right="60"/>
            </w:pPr>
            <w:r>
              <w:t>csmdevcorp@gmail.com</w:t>
            </w:r>
          </w:p>
          <w:p w14:paraId="0D97388E" w14:textId="77777777" w:rsidR="0063282B" w:rsidRPr="003D5AE1" w:rsidRDefault="0063282B" w:rsidP="003D0D94">
            <w:pPr>
              <w:pStyle w:val="ContactInfo"/>
              <w:ind w:left="60" w:right="60"/>
            </w:pPr>
            <w:r w:rsidRPr="003D5AE1">
              <w:t>—</w:t>
            </w:r>
          </w:p>
          <w:p w14:paraId="7D616544" w14:textId="5F23FF1E" w:rsidR="0063282B" w:rsidRDefault="009B0DE9" w:rsidP="003D0D94">
            <w:pPr>
              <w:pStyle w:val="ContactInfo"/>
              <w:ind w:left="60" w:right="60"/>
            </w:pPr>
            <w:r>
              <w:t>csmdevcorp.ca</w:t>
            </w:r>
          </w:p>
        </w:tc>
        <w:tc>
          <w:tcPr>
            <w:tcW w:w="540" w:type="dxa"/>
            <w:vMerge w:val="restart"/>
          </w:tcPr>
          <w:p w14:paraId="1C76DF10" w14:textId="77777777" w:rsidR="0063282B" w:rsidRDefault="0063282B" w:rsidP="003573C3">
            <w:pPr>
              <w:rPr>
                <w:rFonts w:ascii="Times New Roman"/>
                <w:sz w:val="24"/>
              </w:rPr>
            </w:pPr>
          </w:p>
        </w:tc>
        <w:tc>
          <w:tcPr>
            <w:tcW w:w="4610" w:type="dxa"/>
            <w:tcBorders>
              <w:bottom w:val="single" w:sz="18" w:space="0" w:color="C6C2B9"/>
            </w:tcBorders>
          </w:tcPr>
          <w:p w14:paraId="175817F2" w14:textId="77777777" w:rsidR="0063282B" w:rsidRDefault="0063282B" w:rsidP="003573C3">
            <w:pPr>
              <w:pStyle w:val="Title"/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inline distT="0" distB="0" distL="0" distR="0" wp14:anchorId="6C79496C" wp14:editId="1E2F8D90">
                      <wp:extent cx="1381760" cy="215900"/>
                      <wp:effectExtent l="38100" t="38100" r="46990" b="31750"/>
                      <wp:docPr id="3" name="Freeform 13" descr="Decorative accent ligh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81760" cy="215900"/>
                              </a:xfrm>
                              <a:custGeom>
                                <a:avLst/>
                                <a:gdLst>
                                  <a:gd name="T0" fmla="+- 0 10603 10603"/>
                                  <a:gd name="T1" fmla="*/ T0 w 2176"/>
                                  <a:gd name="T2" fmla="+- 0 6393 6053"/>
                                  <a:gd name="T3" fmla="*/ 6393 h 340"/>
                                  <a:gd name="T4" fmla="+- 0 11689 10603"/>
                                  <a:gd name="T5" fmla="*/ T4 w 2176"/>
                                  <a:gd name="T6" fmla="+- 0 6053 6053"/>
                                  <a:gd name="T7" fmla="*/ 6053 h 340"/>
                                  <a:gd name="T8" fmla="+- 0 12778 10603"/>
                                  <a:gd name="T9" fmla="*/ T8 w 2176"/>
                                  <a:gd name="T10" fmla="+- 0 6393 6053"/>
                                  <a:gd name="T11" fmla="*/ 6393 h 3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2176" h="340">
                                    <a:moveTo>
                                      <a:pt x="0" y="340"/>
                                    </a:moveTo>
                                    <a:lnTo>
                                      <a:pt x="1086" y="0"/>
                                    </a:lnTo>
                                    <a:lnTo>
                                      <a:pt x="2175" y="340"/>
                                    </a:lnTo>
                                  </a:path>
                                </a:pathLst>
                              </a:custGeom>
                              <a:noFill/>
                              <a:ln w="76200" cap="rnd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polyline w14:anchorId="55B24D49" id="Freeform 13" o:spid="_x0000_s1026" alt="Decorative accent light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points="0,17pt,54.3pt,0,108.75pt,17pt" coordsize="2176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" filled="f" strokecolor="white" strokeweight="6pt">
                      <v:stroke endcap="round"/>
                      <v:path arrowok="t" o:connecttype="custom" o:connectlocs="0,4059555;689610,3843655;1381125,4059555" o:connectangles="0,0,0"/>
                      <w10:anchorlock/>
                    </v:polyline>
                  </w:pict>
                </mc:Fallback>
              </mc:AlternateContent>
            </w:r>
          </w:p>
          <w:p w14:paraId="48276751" w14:textId="656DBD29" w:rsidR="0063282B" w:rsidRPr="008B5840" w:rsidRDefault="007B35FA" w:rsidP="008E4B83">
            <w:pPr>
              <w:pStyle w:val="Title"/>
              <w:jc w:val="center"/>
            </w:pPr>
            <w:r>
              <w:t>Wonderland Crossing</w:t>
            </w:r>
          </w:p>
        </w:tc>
      </w:tr>
      <w:tr w:rsidR="0063282B" w14:paraId="2DD1C150" w14:textId="77777777" w:rsidTr="0063282B">
        <w:trPr>
          <w:trHeight w:val="685"/>
        </w:trPr>
        <w:tc>
          <w:tcPr>
            <w:tcW w:w="5580" w:type="dxa"/>
            <w:gridSpan w:val="2"/>
            <w:vMerge/>
            <w:tcBorders>
              <w:top w:val="single" w:sz="4" w:space="0" w:color="auto"/>
            </w:tcBorders>
          </w:tcPr>
          <w:p w14:paraId="7D885126" w14:textId="77777777" w:rsidR="0063282B" w:rsidRDefault="0063282B" w:rsidP="003573C3">
            <w:pPr>
              <w:rPr>
                <w:rFonts w:ascii="Times New Roman"/>
                <w:sz w:val="24"/>
              </w:rPr>
            </w:pPr>
          </w:p>
        </w:tc>
        <w:tc>
          <w:tcPr>
            <w:tcW w:w="4590" w:type="dxa"/>
            <w:gridSpan w:val="2"/>
            <w:vMerge/>
          </w:tcPr>
          <w:p w14:paraId="52286283" w14:textId="77777777" w:rsidR="0063282B" w:rsidRDefault="0063282B" w:rsidP="003573C3">
            <w:pPr>
              <w:pStyle w:val="ContactInfo"/>
            </w:pPr>
          </w:p>
        </w:tc>
        <w:tc>
          <w:tcPr>
            <w:tcW w:w="540" w:type="dxa"/>
            <w:vMerge/>
          </w:tcPr>
          <w:p w14:paraId="725827EF" w14:textId="77777777" w:rsidR="0063282B" w:rsidRDefault="0063282B" w:rsidP="003573C3">
            <w:pPr>
              <w:rPr>
                <w:rFonts w:ascii="Times New Roman"/>
                <w:sz w:val="24"/>
              </w:rPr>
            </w:pPr>
          </w:p>
        </w:tc>
        <w:tc>
          <w:tcPr>
            <w:tcW w:w="4610" w:type="dxa"/>
            <w:tcBorders>
              <w:top w:val="single" w:sz="18" w:space="0" w:color="C6C2B9"/>
            </w:tcBorders>
            <w:vAlign w:val="center"/>
          </w:tcPr>
          <w:p w14:paraId="3B00EEB1" w14:textId="06491DA9" w:rsidR="0063282B" w:rsidRPr="008B5840" w:rsidRDefault="008E4B83" w:rsidP="003573C3">
            <w:pPr>
              <w:pStyle w:val="Subtitle"/>
              <w:rPr>
                <w:color w:val="0E3A53" w:themeColor="text2"/>
                <w:sz w:val="22"/>
              </w:rPr>
            </w:pPr>
            <w:r>
              <w:t xml:space="preserve">       </w:t>
            </w:r>
            <w:r w:rsidR="007B35FA">
              <w:t>CSM DEV CORP</w:t>
            </w:r>
          </w:p>
        </w:tc>
      </w:tr>
      <w:tr w:rsidR="0063282B" w14:paraId="48065AC1" w14:textId="77777777" w:rsidTr="0063282B">
        <w:trPr>
          <w:trHeight w:val="1068"/>
        </w:trPr>
        <w:tc>
          <w:tcPr>
            <w:tcW w:w="5580" w:type="dxa"/>
            <w:gridSpan w:val="2"/>
            <w:vMerge/>
            <w:tcBorders>
              <w:top w:val="single" w:sz="4" w:space="0" w:color="auto"/>
            </w:tcBorders>
          </w:tcPr>
          <w:p w14:paraId="414A0B01" w14:textId="77777777" w:rsidR="0063282B" w:rsidRDefault="0063282B" w:rsidP="003573C3">
            <w:pPr>
              <w:rPr>
                <w:rFonts w:ascii="Times New Roman"/>
                <w:sz w:val="24"/>
              </w:rPr>
            </w:pPr>
          </w:p>
        </w:tc>
        <w:tc>
          <w:tcPr>
            <w:tcW w:w="4590" w:type="dxa"/>
            <w:gridSpan w:val="2"/>
            <w:vMerge/>
          </w:tcPr>
          <w:p w14:paraId="455F71EF" w14:textId="77777777" w:rsidR="0063282B" w:rsidRDefault="0063282B" w:rsidP="003573C3">
            <w:pPr>
              <w:pStyle w:val="ContactInfo"/>
            </w:pPr>
          </w:p>
        </w:tc>
        <w:tc>
          <w:tcPr>
            <w:tcW w:w="540" w:type="dxa"/>
            <w:vMerge/>
          </w:tcPr>
          <w:p w14:paraId="79A2BDA8" w14:textId="77777777" w:rsidR="0063282B" w:rsidRDefault="0063282B" w:rsidP="003573C3">
            <w:pPr>
              <w:rPr>
                <w:rFonts w:ascii="Times New Roman"/>
                <w:sz w:val="24"/>
              </w:rPr>
            </w:pPr>
          </w:p>
        </w:tc>
        <w:tc>
          <w:tcPr>
            <w:tcW w:w="4610" w:type="dxa"/>
            <w:vAlign w:val="center"/>
          </w:tcPr>
          <w:p w14:paraId="7352BC15" w14:textId="77777777" w:rsidR="0063282B" w:rsidRDefault="0063282B" w:rsidP="003573C3">
            <w:pPr>
              <w:pStyle w:val="Subtitle"/>
            </w:pPr>
          </w:p>
        </w:tc>
      </w:tr>
      <w:tr w:rsidR="00133771" w14:paraId="04094962" w14:textId="77777777" w:rsidTr="007B35FA">
        <w:tblPrEx>
          <w:tblCellMar>
            <w:left w:w="108" w:type="dxa"/>
            <w:right w:w="108" w:type="dxa"/>
          </w:tblCellMar>
        </w:tblPrEx>
        <w:trPr>
          <w:trHeight w:val="794"/>
        </w:trPr>
        <w:tc>
          <w:tcPr>
            <w:tcW w:w="5247" w:type="dxa"/>
          </w:tcPr>
          <w:p w14:paraId="36D471F5" w14:textId="42B18482" w:rsidR="00133771" w:rsidRDefault="00133771" w:rsidP="003573C3">
            <w:pPr>
              <w:rPr>
                <w:rFonts w:ascii="Times New Roman"/>
                <w:sz w:val="24"/>
              </w:rPr>
            </w:pPr>
          </w:p>
        </w:tc>
        <w:tc>
          <w:tcPr>
            <w:tcW w:w="693" w:type="dxa"/>
            <w:gridSpan w:val="2"/>
          </w:tcPr>
          <w:p w14:paraId="0F24A7A9" w14:textId="77777777" w:rsidR="00133771" w:rsidRDefault="00133771" w:rsidP="003573C3">
            <w:pPr>
              <w:rPr>
                <w:rFonts w:ascii="Times New Roman"/>
                <w:sz w:val="24"/>
              </w:rPr>
            </w:pPr>
          </w:p>
        </w:tc>
        <w:tc>
          <w:tcPr>
            <w:tcW w:w="4230" w:type="dxa"/>
            <w:vAlign w:val="center"/>
          </w:tcPr>
          <w:p w14:paraId="0C40C834" w14:textId="5255285A" w:rsidR="00133771" w:rsidRDefault="007B35FA" w:rsidP="003573C3">
            <w:pPr>
              <w:pStyle w:val="BodyText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7F9E2BB" wp14:editId="387BF833">
                  <wp:extent cx="2044126" cy="1272540"/>
                  <wp:effectExtent l="0" t="0" r="0" b="3810"/>
                  <wp:docPr id="669839263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8EBFD2-5110-1E88-3914-84A2DA9F63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188EBFD2-5110-1E88-3914-84A2DA9F63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126" cy="1272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14:paraId="2C4D2325" w14:textId="77777777" w:rsidR="00133771" w:rsidRDefault="00133771" w:rsidP="003573C3">
            <w:pPr>
              <w:pStyle w:val="BodyText"/>
              <w:rPr>
                <w:sz w:val="24"/>
              </w:rPr>
            </w:pPr>
          </w:p>
        </w:tc>
        <w:tc>
          <w:tcPr>
            <w:tcW w:w="4610" w:type="dxa"/>
            <w:vAlign w:val="center"/>
          </w:tcPr>
          <w:p w14:paraId="264A1B62" w14:textId="6625540A" w:rsidR="00133771" w:rsidRDefault="008E4B83" w:rsidP="003573C3">
            <w:pPr>
              <w:pStyle w:val="BodyText"/>
            </w:pPr>
            <w:r>
              <w:rPr>
                <w:noProof/>
              </w:rPr>
              <w:t xml:space="preserve">             </w:t>
            </w:r>
            <w:r w:rsidR="007B35FA">
              <w:rPr>
                <w:noProof/>
              </w:rPr>
              <w:drawing>
                <wp:inline distT="0" distB="0" distL="0" distR="0" wp14:anchorId="42A2F447" wp14:editId="0082326C">
                  <wp:extent cx="1975338" cy="1371600"/>
                  <wp:effectExtent l="0" t="0" r="6350" b="0"/>
                  <wp:docPr id="893637641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6374C7-A82C-6B75-8ADD-A13BB90C66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C46374C7-A82C-6B75-8ADD-A13BB90C66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33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771" w14:paraId="32AC299E" w14:textId="77777777" w:rsidTr="000A622E">
        <w:trPr>
          <w:trHeight w:val="1152"/>
        </w:trPr>
        <w:tc>
          <w:tcPr>
            <w:tcW w:w="5247" w:type="dxa"/>
          </w:tcPr>
          <w:p w14:paraId="7A080910" w14:textId="4F1D55D2" w:rsidR="00133771" w:rsidRDefault="00133771" w:rsidP="003573C3">
            <w:pPr>
              <w:rPr>
                <w:rFonts w:ascii="Times New Roman"/>
                <w:sz w:val="24"/>
              </w:rPr>
            </w:pPr>
          </w:p>
        </w:tc>
        <w:tc>
          <w:tcPr>
            <w:tcW w:w="693" w:type="dxa"/>
            <w:gridSpan w:val="2"/>
          </w:tcPr>
          <w:p w14:paraId="2150AFBD" w14:textId="77777777" w:rsidR="00133771" w:rsidRDefault="00133771" w:rsidP="003573C3">
            <w:pPr>
              <w:rPr>
                <w:rFonts w:ascii="Times New Roman"/>
                <w:sz w:val="24"/>
              </w:rPr>
            </w:pPr>
          </w:p>
        </w:tc>
        <w:tc>
          <w:tcPr>
            <w:tcW w:w="4230" w:type="dxa"/>
            <w:vAlign w:val="center"/>
          </w:tcPr>
          <w:p w14:paraId="2F72A221" w14:textId="77777777" w:rsidR="00133771" w:rsidRDefault="00133771" w:rsidP="003573C3">
            <w:pPr>
              <w:pStyle w:val="BodyText"/>
              <w:jc w:val="center"/>
              <w:rPr>
                <w:noProof/>
                <w:sz w:val="12"/>
                <w:lang w:bidi="ar-SA"/>
              </w:rPr>
            </w:pPr>
          </w:p>
        </w:tc>
        <w:tc>
          <w:tcPr>
            <w:tcW w:w="540" w:type="dxa"/>
          </w:tcPr>
          <w:p w14:paraId="5BC295DE" w14:textId="77777777" w:rsidR="00133771" w:rsidRDefault="00133771" w:rsidP="003573C3">
            <w:pPr>
              <w:pStyle w:val="BodyText"/>
              <w:rPr>
                <w:sz w:val="24"/>
              </w:rPr>
            </w:pPr>
          </w:p>
        </w:tc>
        <w:tc>
          <w:tcPr>
            <w:tcW w:w="4610" w:type="dxa"/>
            <w:vAlign w:val="center"/>
          </w:tcPr>
          <w:p w14:paraId="52FC433C" w14:textId="77777777" w:rsidR="00133771" w:rsidRDefault="00133771" w:rsidP="003573C3">
            <w:pPr>
              <w:pStyle w:val="BodyText"/>
              <w:rPr>
                <w:noProof/>
                <w:sz w:val="12"/>
                <w:lang w:bidi="ar-SA"/>
              </w:rPr>
            </w:pPr>
          </w:p>
        </w:tc>
      </w:tr>
    </w:tbl>
    <w:p w14:paraId="370FB0CC" w14:textId="1BEB0388" w:rsidR="00133771" w:rsidRDefault="00133771">
      <w:pPr>
        <w:spacing w:after="0"/>
        <w:rPr>
          <w:rFonts w:ascii="Arial" w:hAnsi="Arial"/>
          <w:sz w:val="20"/>
        </w:rPr>
      </w:pPr>
    </w:p>
    <w:p w14:paraId="4087C932" w14:textId="4C7A7CD8" w:rsidR="00133771" w:rsidRDefault="00133771" w:rsidP="00133771">
      <w:pPr>
        <w:pStyle w:val="BodyText"/>
      </w:pPr>
    </w:p>
    <w:tbl>
      <w:tblPr>
        <w:tblW w:w="0" w:type="auto"/>
        <w:tblInd w:w="110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4687"/>
        <w:gridCol w:w="683"/>
        <w:gridCol w:w="4320"/>
        <w:gridCol w:w="368"/>
        <w:gridCol w:w="4702"/>
      </w:tblGrid>
      <w:tr w:rsidR="00F433C6" w:rsidRPr="00FE73E7" w14:paraId="1CCF28ED" w14:textId="77777777" w:rsidTr="00F433C6">
        <w:trPr>
          <w:trHeight w:val="432"/>
        </w:trPr>
        <w:tc>
          <w:tcPr>
            <w:tcW w:w="4687" w:type="dxa"/>
            <w:vAlign w:val="center"/>
          </w:tcPr>
          <w:p w14:paraId="7B77E815" w14:textId="5261BE39" w:rsidR="00F433C6" w:rsidRPr="00F433C6" w:rsidRDefault="00F433C6" w:rsidP="0078635D">
            <w:pPr>
              <w:spacing w:before="40" w:after="40"/>
            </w:pPr>
            <w:r w:rsidRPr="00F433C6">
              <w:rPr>
                <w:noProof/>
              </w:rPr>
              <mc:AlternateContent>
                <mc:Choice Requires="wps">
                  <w:drawing>
                    <wp:inline distT="0" distB="0" distL="0" distR="0" wp14:anchorId="0ACB7E68" wp14:editId="023F2506">
                      <wp:extent cx="848995" cy="153670"/>
                      <wp:effectExtent l="19050" t="19050" r="46355" b="36830"/>
                      <wp:docPr id="11" name="Freeform 13" descr="Decorative accent dark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8995" cy="153670"/>
                              </a:xfrm>
                              <a:custGeom>
                                <a:avLst/>
                                <a:gdLst>
                                  <a:gd name="T0" fmla="+- 0 5834 5834"/>
                                  <a:gd name="T1" fmla="*/ T0 w 1337"/>
                                  <a:gd name="T2" fmla="+- 0 1054 813"/>
                                  <a:gd name="T3" fmla="*/ 1054 h 242"/>
                                  <a:gd name="T4" fmla="+- 0 6499 5834"/>
                                  <a:gd name="T5" fmla="*/ T4 w 1337"/>
                                  <a:gd name="T6" fmla="+- 0 813 813"/>
                                  <a:gd name="T7" fmla="*/ 813 h 242"/>
                                  <a:gd name="T8" fmla="+- 0 7170 5834"/>
                                  <a:gd name="T9" fmla="*/ T8 w 1337"/>
                                  <a:gd name="T10" fmla="+- 0 1054 813"/>
                                  <a:gd name="T11" fmla="*/ 1054 h 2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1337" h="242">
                                    <a:moveTo>
                                      <a:pt x="0" y="241"/>
                                    </a:moveTo>
                                    <a:lnTo>
                                      <a:pt x="665" y="0"/>
                                    </a:lnTo>
                                    <a:lnTo>
                                      <a:pt x="1336" y="241"/>
                                    </a:lnTo>
                                  </a:path>
                                </a:pathLst>
                              </a:custGeom>
                              <a:noFill/>
                              <a:ln w="63500" cap="rnd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polyline w14:anchorId="77E92C4B" id="Freeform 13" o:spid="_x0000_s1026" alt="Decorative accent dark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points="0,12.05pt,33.25pt,0,66.8pt,12.05pt" coordsize="1337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" filled="f" strokecolor="#0e3a53 [3215]" strokeweight="5pt">
                      <v:stroke endcap="round"/>
                      <v:path arrowok="t" o:connecttype="custom" o:connectlocs="0,669290;422275,516255;848360,669290" o:connectangles="0,0,0"/>
                      <w10:anchorlock/>
                    </v:polyline>
                  </w:pict>
                </mc:Fallback>
              </mc:AlternateContent>
            </w:r>
          </w:p>
        </w:tc>
        <w:tc>
          <w:tcPr>
            <w:tcW w:w="683" w:type="dxa"/>
            <w:vAlign w:val="center"/>
          </w:tcPr>
          <w:p w14:paraId="420F62E4" w14:textId="77777777" w:rsidR="00F433C6" w:rsidRPr="00F433C6" w:rsidRDefault="00F433C6" w:rsidP="0078635D">
            <w:pPr>
              <w:spacing w:before="40" w:after="40"/>
            </w:pPr>
          </w:p>
        </w:tc>
        <w:tc>
          <w:tcPr>
            <w:tcW w:w="4320" w:type="dxa"/>
            <w:vAlign w:val="center"/>
          </w:tcPr>
          <w:p w14:paraId="6351A901" w14:textId="2220E5AA" w:rsidR="00F433C6" w:rsidRPr="00F433C6" w:rsidRDefault="00F433C6" w:rsidP="0078635D">
            <w:pPr>
              <w:spacing w:before="40" w:after="40"/>
            </w:pPr>
            <w:r w:rsidRPr="00F433C6">
              <w:rPr>
                <w:noProof/>
              </w:rPr>
              <mc:AlternateContent>
                <mc:Choice Requires="wps">
                  <w:drawing>
                    <wp:inline distT="0" distB="0" distL="0" distR="0" wp14:anchorId="6317820C" wp14:editId="7A7C82F5">
                      <wp:extent cx="848995" cy="153670"/>
                      <wp:effectExtent l="19050" t="19050" r="46355" b="36830"/>
                      <wp:docPr id="12" name="Freeform 13" descr="Decorative accent dark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8995" cy="153670"/>
                              </a:xfrm>
                              <a:custGeom>
                                <a:avLst/>
                                <a:gdLst>
                                  <a:gd name="T0" fmla="+- 0 5834 5834"/>
                                  <a:gd name="T1" fmla="*/ T0 w 1337"/>
                                  <a:gd name="T2" fmla="+- 0 1054 813"/>
                                  <a:gd name="T3" fmla="*/ 1054 h 242"/>
                                  <a:gd name="T4" fmla="+- 0 6499 5834"/>
                                  <a:gd name="T5" fmla="*/ T4 w 1337"/>
                                  <a:gd name="T6" fmla="+- 0 813 813"/>
                                  <a:gd name="T7" fmla="*/ 813 h 242"/>
                                  <a:gd name="T8" fmla="+- 0 7170 5834"/>
                                  <a:gd name="T9" fmla="*/ T8 w 1337"/>
                                  <a:gd name="T10" fmla="+- 0 1054 813"/>
                                  <a:gd name="T11" fmla="*/ 1054 h 2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1337" h="242">
                                    <a:moveTo>
                                      <a:pt x="0" y="241"/>
                                    </a:moveTo>
                                    <a:lnTo>
                                      <a:pt x="665" y="0"/>
                                    </a:lnTo>
                                    <a:lnTo>
                                      <a:pt x="1336" y="241"/>
                                    </a:lnTo>
                                  </a:path>
                                </a:pathLst>
                              </a:custGeom>
                              <a:noFill/>
                              <a:ln w="63500" cap="rnd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polyline w14:anchorId="655817AE" id="Freeform 13" o:spid="_x0000_s1026" alt="Decorative accent dark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points="0,12.05pt,33.25pt,0,66.8pt,12.05pt" coordsize="1337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" filled="f" strokecolor="#0e3a53 [3215]" strokeweight="5pt">
                      <v:stroke endcap="round"/>
                      <v:path arrowok="t" o:connecttype="custom" o:connectlocs="0,669290;422275,516255;848360,669290" o:connectangles="0,0,0"/>
                      <w10:anchorlock/>
                    </v:polyline>
                  </w:pict>
                </mc:Fallback>
              </mc:AlternateContent>
            </w:r>
          </w:p>
        </w:tc>
        <w:tc>
          <w:tcPr>
            <w:tcW w:w="368" w:type="dxa"/>
            <w:vAlign w:val="center"/>
          </w:tcPr>
          <w:p w14:paraId="4ECD85F2" w14:textId="77777777" w:rsidR="00F433C6" w:rsidRPr="00F433C6" w:rsidRDefault="00F433C6" w:rsidP="0078635D">
            <w:pPr>
              <w:spacing w:before="40" w:after="40"/>
            </w:pPr>
          </w:p>
        </w:tc>
        <w:tc>
          <w:tcPr>
            <w:tcW w:w="4702" w:type="dxa"/>
            <w:vAlign w:val="center"/>
          </w:tcPr>
          <w:p w14:paraId="3D98750C" w14:textId="77777777" w:rsidR="00F433C6" w:rsidRPr="00F433C6" w:rsidRDefault="00F433C6" w:rsidP="0078635D">
            <w:pPr>
              <w:spacing w:before="40" w:after="40"/>
            </w:pPr>
          </w:p>
        </w:tc>
      </w:tr>
      <w:tr w:rsidR="00133771" w:rsidRPr="00FE73E7" w14:paraId="7DB5F456" w14:textId="77777777" w:rsidTr="00F433C6">
        <w:trPr>
          <w:trHeight w:val="5370"/>
        </w:trPr>
        <w:tc>
          <w:tcPr>
            <w:tcW w:w="4687" w:type="dxa"/>
            <w:vMerge w:val="restart"/>
          </w:tcPr>
          <w:p w14:paraId="343E5A28" w14:textId="252C5909" w:rsidR="00133771" w:rsidRPr="00101EF4" w:rsidRDefault="008E4B83" w:rsidP="0034255B">
            <w:pPr>
              <w:pStyle w:val="Heading1"/>
            </w:pPr>
            <w:r>
              <w:t>Great for commuters</w:t>
            </w:r>
          </w:p>
          <w:p w14:paraId="5F3843E0" w14:textId="049CBFCD" w:rsidR="008E4B83" w:rsidRPr="008E4B83" w:rsidRDefault="008E4B83" w:rsidP="008E4B83">
            <w:r w:rsidRPr="008E4B83">
              <w:rPr>
                <w:b/>
                <w:bCs/>
              </w:rPr>
              <w:t>Wonderland Crossing is the ideal choice for new build homes in London, Ontario!</w:t>
            </w:r>
            <w:r w:rsidRPr="008E4B83">
              <w:br/>
            </w:r>
            <w:r w:rsidRPr="008E4B83">
              <w:rPr>
                <w:b/>
                <w:bCs/>
              </w:rPr>
              <w:t>Here are a few reasons why you’ll love living here:</w:t>
            </w:r>
          </w:p>
          <w:p w14:paraId="0C90D241" w14:textId="77777777" w:rsidR="008E4B83" w:rsidRPr="008E4B83" w:rsidRDefault="008E4B83" w:rsidP="008E4B83">
            <w:pPr>
              <w:numPr>
                <w:ilvl w:val="0"/>
                <w:numId w:val="18"/>
              </w:numPr>
            </w:pPr>
            <w:r w:rsidRPr="008E4B83">
              <w:t>Ideal location for commuters and frequent travelers</w:t>
            </w:r>
          </w:p>
          <w:p w14:paraId="2ADEADFA" w14:textId="77777777" w:rsidR="008E4B83" w:rsidRPr="008E4B83" w:rsidRDefault="008E4B83" w:rsidP="008E4B83">
            <w:pPr>
              <w:numPr>
                <w:ilvl w:val="0"/>
                <w:numId w:val="18"/>
              </w:numPr>
            </w:pPr>
            <w:r w:rsidRPr="008E4B83">
              <w:t>Lots backing onto a protected forest</w:t>
            </w:r>
          </w:p>
          <w:p w14:paraId="3BC529A9" w14:textId="77777777" w:rsidR="008E4B83" w:rsidRPr="008E4B83" w:rsidRDefault="008E4B83" w:rsidP="008E4B83">
            <w:pPr>
              <w:numPr>
                <w:ilvl w:val="0"/>
                <w:numId w:val="18"/>
              </w:numPr>
            </w:pPr>
            <w:r w:rsidRPr="008E4B83">
              <w:t>Close to quaint village shops as well as large commercial centres</w:t>
            </w:r>
          </w:p>
          <w:p w14:paraId="4B8CAC79" w14:textId="29761569" w:rsidR="00133771" w:rsidRDefault="00133771" w:rsidP="008E4B83">
            <w:pPr>
              <w:pStyle w:val="ListBullet"/>
              <w:numPr>
                <w:ilvl w:val="0"/>
                <w:numId w:val="0"/>
              </w:numPr>
              <w:ind w:left="360"/>
            </w:pPr>
          </w:p>
        </w:tc>
        <w:tc>
          <w:tcPr>
            <w:tcW w:w="683" w:type="dxa"/>
          </w:tcPr>
          <w:p w14:paraId="6EC181FC" w14:textId="77777777" w:rsidR="00133771" w:rsidRDefault="00133771" w:rsidP="003573C3">
            <w:pPr>
              <w:rPr>
                <w:rFonts w:ascii="Times New Roman"/>
                <w:sz w:val="20"/>
              </w:rPr>
            </w:pPr>
          </w:p>
        </w:tc>
        <w:tc>
          <w:tcPr>
            <w:tcW w:w="4320" w:type="dxa"/>
            <w:tcBorders>
              <w:bottom w:val="single" w:sz="18" w:space="0" w:color="C6C2B9"/>
            </w:tcBorders>
          </w:tcPr>
          <w:p w14:paraId="10A48D32" w14:textId="19FA1FB6" w:rsidR="00133771" w:rsidRPr="00101EF4" w:rsidRDefault="008E4B83" w:rsidP="0034255B">
            <w:pPr>
              <w:pStyle w:val="Heading1"/>
            </w:pPr>
            <w:r>
              <w:t>Fantastic Location</w:t>
            </w:r>
          </w:p>
          <w:p w14:paraId="1DB7BD68" w14:textId="250987FA" w:rsidR="008E4B83" w:rsidRPr="008E4B83" w:rsidRDefault="008E4B83" w:rsidP="008E4B83">
            <w:r w:rsidRPr="008E4B83">
              <w:rPr>
                <w:i/>
                <w:iCs/>
              </w:rPr>
              <w:t xml:space="preserve">Resting next to protected forest, Wonderland Crossing offers wooded and ravine lots as well as town homes with an unexpected connection to nature just one minute from the highway. </w:t>
            </w:r>
          </w:p>
          <w:p w14:paraId="5523D796" w14:textId="77777777" w:rsidR="008E4B83" w:rsidRDefault="008E4B83" w:rsidP="008E4B83">
            <w:pPr>
              <w:rPr>
                <w:i/>
                <w:iCs/>
              </w:rPr>
            </w:pPr>
            <w:r w:rsidRPr="008E4B83">
              <w:rPr>
                <w:i/>
                <w:iCs/>
              </w:rPr>
              <w:t>New builds for sale from 4 other builders including single family homes and street fronting townhomes with options to suit any lifestyle.</w:t>
            </w:r>
          </w:p>
          <w:p w14:paraId="329DCF3F" w14:textId="77777777" w:rsidR="008E4B83" w:rsidRPr="008E4B83" w:rsidRDefault="008E4B83" w:rsidP="008E4B83"/>
          <w:p w14:paraId="33404DE7" w14:textId="361A2BA7" w:rsidR="00133771" w:rsidRPr="00D04887" w:rsidRDefault="00133771" w:rsidP="003573C3"/>
        </w:tc>
        <w:tc>
          <w:tcPr>
            <w:tcW w:w="368" w:type="dxa"/>
          </w:tcPr>
          <w:p w14:paraId="44F96E36" w14:textId="77777777" w:rsidR="00133771" w:rsidRDefault="00133771" w:rsidP="003573C3">
            <w:pPr>
              <w:rPr>
                <w:rFonts w:ascii="Times New Roman"/>
                <w:sz w:val="20"/>
              </w:rPr>
            </w:pPr>
          </w:p>
        </w:tc>
        <w:tc>
          <w:tcPr>
            <w:tcW w:w="4702" w:type="dxa"/>
            <w:vMerge w:val="restart"/>
          </w:tcPr>
          <w:p w14:paraId="3005D88C" w14:textId="6E6F8137" w:rsidR="00133771" w:rsidRDefault="008E4B83" w:rsidP="003573C3">
            <w:pPr>
              <w:pStyle w:val="Heading2"/>
            </w:pPr>
            <w:r>
              <w:t>Vacancy Rates</w:t>
            </w:r>
          </w:p>
          <w:p w14:paraId="49B6B037" w14:textId="71650388" w:rsidR="008E4B83" w:rsidRPr="008E4B83" w:rsidRDefault="008E4B83" w:rsidP="008E4B83">
            <w:pPr>
              <w:numPr>
                <w:ilvl w:val="0"/>
                <w:numId w:val="15"/>
              </w:numPr>
            </w:pPr>
            <w:r w:rsidRPr="008E4B83">
              <w:t>Vacancy Rate in the area has trended lower to 3%. Average house prices, while down from Covid highs, remain strong.</w:t>
            </w:r>
          </w:p>
          <w:p w14:paraId="6B513EE9" w14:textId="1C869092" w:rsidR="00133771" w:rsidRPr="00C94D47" w:rsidRDefault="00133771" w:rsidP="003573C3"/>
          <w:p w14:paraId="26E7587F" w14:textId="0DCB97E0" w:rsidR="00133771" w:rsidRDefault="008E4B83" w:rsidP="003573C3">
            <w:pPr>
              <w:pStyle w:val="Heading2"/>
            </w:pPr>
            <w:r>
              <w:t>Demand for Housing</w:t>
            </w:r>
          </w:p>
          <w:p w14:paraId="1B82479C" w14:textId="6660A325" w:rsidR="008E4B83" w:rsidRPr="008E4B83" w:rsidRDefault="008E4B83" w:rsidP="008E4B83">
            <w:pPr>
              <w:numPr>
                <w:ilvl w:val="0"/>
                <w:numId w:val="16"/>
              </w:numPr>
            </w:pPr>
            <w:r w:rsidRPr="008E4B83">
              <w:t>Market demand for housing in London continues to outpace new supply of residential housing.</w:t>
            </w:r>
          </w:p>
          <w:p w14:paraId="143AD0B0" w14:textId="0015FB91" w:rsidR="00133771" w:rsidRPr="00C94D47" w:rsidRDefault="00133771" w:rsidP="003573C3"/>
          <w:p w14:paraId="2F64AD88" w14:textId="2A492243" w:rsidR="00133771" w:rsidRPr="00B32DA6" w:rsidRDefault="008E4B83" w:rsidP="003573C3">
            <w:pPr>
              <w:pStyle w:val="Heading2"/>
            </w:pPr>
            <w:r>
              <w:t>London continues to grow</w:t>
            </w:r>
          </w:p>
          <w:p w14:paraId="08D1E750" w14:textId="2BF76EFA" w:rsidR="008E4B83" w:rsidRPr="008E4B83" w:rsidRDefault="008E4B83" w:rsidP="008E4B83">
            <w:pPr>
              <w:numPr>
                <w:ilvl w:val="0"/>
                <w:numId w:val="17"/>
              </w:numPr>
            </w:pPr>
            <w:r w:rsidRPr="008E4B83">
              <w:t>This is driven by the continuous growth in both immigration and migration to the Forest City.</w:t>
            </w:r>
          </w:p>
          <w:p w14:paraId="4461F9B9" w14:textId="1D7BA862" w:rsidR="00133771" w:rsidRPr="00C94D47" w:rsidRDefault="00133771" w:rsidP="003573C3"/>
        </w:tc>
      </w:tr>
      <w:tr w:rsidR="00133771" w:rsidRPr="00FE73E7" w14:paraId="2BAF002A" w14:textId="77777777" w:rsidTr="003573C3">
        <w:trPr>
          <w:trHeight w:val="1587"/>
        </w:trPr>
        <w:tc>
          <w:tcPr>
            <w:tcW w:w="4687" w:type="dxa"/>
            <w:vMerge/>
          </w:tcPr>
          <w:p w14:paraId="486B880B" w14:textId="77777777" w:rsidR="00133771" w:rsidRPr="000C4E0D" w:rsidRDefault="00133771" w:rsidP="003573C3">
            <w:pPr>
              <w:pStyle w:val="Heading1"/>
              <w:rPr>
                <w:noProof/>
              </w:rPr>
            </w:pPr>
          </w:p>
        </w:tc>
        <w:tc>
          <w:tcPr>
            <w:tcW w:w="683" w:type="dxa"/>
          </w:tcPr>
          <w:p w14:paraId="604EF120" w14:textId="77777777" w:rsidR="00133771" w:rsidRDefault="00133771" w:rsidP="003573C3">
            <w:pPr>
              <w:rPr>
                <w:rFonts w:ascii="Times New Roman"/>
                <w:sz w:val="20"/>
              </w:rPr>
            </w:pPr>
          </w:p>
        </w:tc>
        <w:tc>
          <w:tcPr>
            <w:tcW w:w="4320" w:type="dxa"/>
            <w:tcBorders>
              <w:top w:val="single" w:sz="18" w:space="0" w:color="C6C2B9"/>
              <w:bottom w:val="single" w:sz="18" w:space="0" w:color="C6C2B9"/>
            </w:tcBorders>
            <w:vAlign w:val="center"/>
          </w:tcPr>
          <w:p w14:paraId="4F853E61" w14:textId="6884833D" w:rsidR="00133771" w:rsidRPr="00C92960" w:rsidRDefault="008E4B83" w:rsidP="008E4B83">
            <w:pPr>
              <w:pStyle w:val="QuoteAlt"/>
              <w:rPr>
                <w:i w:val="0"/>
                <w:color w:val="0E3A53" w:themeColor="text2"/>
                <w:spacing w:val="0"/>
                <w:sz w:val="22"/>
              </w:rPr>
            </w:pPr>
            <w:r w:rsidRPr="008E4B83">
              <w:rPr>
                <w:iCs/>
              </w:rPr>
              <w:t xml:space="preserve">Wonderland Crossing is one of London’s newest communities, ideal for growing families seeking more space and a great starter home. </w:t>
            </w:r>
          </w:p>
        </w:tc>
        <w:tc>
          <w:tcPr>
            <w:tcW w:w="368" w:type="dxa"/>
          </w:tcPr>
          <w:p w14:paraId="45B6DC57" w14:textId="77777777" w:rsidR="00133771" w:rsidRDefault="00133771" w:rsidP="003573C3">
            <w:pPr>
              <w:rPr>
                <w:rFonts w:ascii="Times New Roman"/>
                <w:sz w:val="20"/>
              </w:rPr>
            </w:pPr>
          </w:p>
        </w:tc>
        <w:tc>
          <w:tcPr>
            <w:tcW w:w="4702" w:type="dxa"/>
            <w:vMerge/>
          </w:tcPr>
          <w:p w14:paraId="132FCBED" w14:textId="77777777" w:rsidR="00133771" w:rsidRDefault="00133771" w:rsidP="003573C3">
            <w:pPr>
              <w:pStyle w:val="Heading2"/>
            </w:pPr>
          </w:p>
        </w:tc>
      </w:tr>
    </w:tbl>
    <w:p w14:paraId="0226F7FE" w14:textId="12144E80" w:rsidR="007E2494" w:rsidRDefault="00DD3F78" w:rsidP="00133771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1" layoutInCell="1" allowOverlap="1" wp14:anchorId="30144AC9" wp14:editId="3CA58232">
                <wp:simplePos x="0" y="0"/>
                <wp:positionH relativeFrom="margin">
                  <wp:posOffset>-457200</wp:posOffset>
                </wp:positionH>
                <wp:positionV relativeFrom="page">
                  <wp:posOffset>4441190</wp:posOffset>
                </wp:positionV>
                <wp:extent cx="10763885" cy="3369310"/>
                <wp:effectExtent l="0" t="0" r="0" b="2540"/>
                <wp:wrapNone/>
                <wp:docPr id="30" name="Group 30" descr="Inside background acc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0763885" cy="3369310"/>
                          <a:chOff x="0" y="66675"/>
                          <a:chExt cx="10734041" cy="3362325"/>
                        </a:xfrm>
                      </wpg:grpSpPr>
                      <wps:wsp>
                        <wps:cNvPr id="10" name="Freeform 16"/>
                        <wps:cNvSpPr>
                          <a:spLocks/>
                        </wps:cNvSpPr>
                        <wps:spPr bwMode="auto">
                          <a:xfrm>
                            <a:off x="133351" y="66675"/>
                            <a:ext cx="10600690" cy="3362325"/>
                          </a:xfrm>
                          <a:custGeom>
                            <a:avLst/>
                            <a:gdLst>
                              <a:gd name="T0" fmla="*/ 0 w 15840"/>
                              <a:gd name="T1" fmla="+- 0 6948 6948"/>
                              <a:gd name="T2" fmla="*/ 6948 h 5112"/>
                              <a:gd name="T3" fmla="*/ 0 w 15840"/>
                              <a:gd name="T4" fmla="+- 0 12060 6948"/>
                              <a:gd name="T5" fmla="*/ 12060 h 5112"/>
                              <a:gd name="T6" fmla="*/ 15840 w 15840"/>
                              <a:gd name="T7" fmla="+- 0 12060 6948"/>
                              <a:gd name="T8" fmla="*/ 12060 h 5112"/>
                              <a:gd name="T9" fmla="*/ 0 w 15840"/>
                              <a:gd name="T10" fmla="+- 0 6948 6948"/>
                              <a:gd name="T11" fmla="*/ 6948 h 511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840" h="5112">
                                <a:moveTo>
                                  <a:pt x="0" y="0"/>
                                </a:moveTo>
                                <a:lnTo>
                                  <a:pt x="0" y="5112"/>
                                </a:lnTo>
                                <a:lnTo>
                                  <a:pt x="15840" y="5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6" descr="Construction Texture. Bricks. Wall."/>
                        <wps:cNvSpPr>
                          <a:spLocks/>
                        </wps:cNvSpPr>
                        <wps:spPr bwMode="auto">
                          <a:xfrm>
                            <a:off x="0" y="152400"/>
                            <a:ext cx="10058400" cy="3247200"/>
                          </a:xfrm>
                          <a:custGeom>
                            <a:avLst/>
                            <a:gdLst>
                              <a:gd name="T0" fmla="*/ 0 w 15840"/>
                              <a:gd name="T1" fmla="+- 0 6948 6948"/>
                              <a:gd name="T2" fmla="*/ 6948 h 5112"/>
                              <a:gd name="T3" fmla="*/ 0 w 15840"/>
                              <a:gd name="T4" fmla="+- 0 12060 6948"/>
                              <a:gd name="T5" fmla="*/ 12060 h 5112"/>
                              <a:gd name="T6" fmla="*/ 15840 w 15840"/>
                              <a:gd name="T7" fmla="+- 0 12060 6948"/>
                              <a:gd name="T8" fmla="*/ 12060 h 5112"/>
                              <a:gd name="T9" fmla="*/ 0 w 15840"/>
                              <a:gd name="T10" fmla="+- 0 6948 6948"/>
                              <a:gd name="T11" fmla="*/ 6948 h 511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840" h="5112">
                                <a:moveTo>
                                  <a:pt x="0" y="0"/>
                                </a:moveTo>
                                <a:lnTo>
                                  <a:pt x="0" y="5112"/>
                                </a:lnTo>
                                <a:lnTo>
                                  <a:pt x="15840" y="5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17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8"/>
                        <wps:cNvSpPr>
                          <a:spLocks/>
                        </wps:cNvSpPr>
                        <wps:spPr bwMode="auto">
                          <a:xfrm>
                            <a:off x="3667125" y="986790"/>
                            <a:ext cx="6547104" cy="2423160"/>
                          </a:xfrm>
                          <a:custGeom>
                            <a:avLst/>
                            <a:gdLst>
                              <a:gd name="T0" fmla="+- 0 15840 5530"/>
                              <a:gd name="T1" fmla="*/ T0 w 10311"/>
                              <a:gd name="T2" fmla="+- 0 8424 8424"/>
                              <a:gd name="T3" fmla="*/ 8424 h 3816"/>
                              <a:gd name="T4" fmla="+- 0 5530 5530"/>
                              <a:gd name="T5" fmla="*/ T4 w 10311"/>
                              <a:gd name="T6" fmla="+- 0 12240 8424"/>
                              <a:gd name="T7" fmla="*/ 12240 h 3816"/>
                              <a:gd name="T8" fmla="+- 0 15840 5530"/>
                              <a:gd name="T9" fmla="*/ T8 w 10311"/>
                              <a:gd name="T10" fmla="+- 0 12240 8424"/>
                              <a:gd name="T11" fmla="*/ 12240 h 3816"/>
                              <a:gd name="T12" fmla="+- 0 15840 5530"/>
                              <a:gd name="T13" fmla="*/ T12 w 10311"/>
                              <a:gd name="T14" fmla="+- 0 8424 8424"/>
                              <a:gd name="T15" fmla="*/ 8424 h 3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11" h="3816">
                                <a:moveTo>
                                  <a:pt x="10310" y="0"/>
                                </a:moveTo>
                                <a:lnTo>
                                  <a:pt x="0" y="3816"/>
                                </a:lnTo>
                                <a:lnTo>
                                  <a:pt x="10310" y="3816"/>
                                </a:lnTo>
                                <a:lnTo>
                                  <a:pt x="10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>
                              <a:alpha val="80000"/>
                            </a:schemeClr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D1641D" id="Group 30" o:spid="_x0000_s1026" alt="Inside background accent" style="position:absolute;margin-left:-36pt;margin-top:349.7pt;width:847.55pt;height:265.3pt;z-index:-251610112;mso-position-horizontal-relative:margin;mso-position-vertical-relative:page" coordorigin=",666" coordsize="107340,33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">
                <o:lock v:ext="edit" aspectratio="t"/>
                <v:shape id="Freeform 16" o:spid="_x0000_s1027" style="position:absolute;left:1333;top:666;width:106007;height:33624;visibility:visible;mso-wrap-style:square;v-text-anchor:top" coordsize="15840,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" path="m,l,5112r15840,l,xe" fillcolor="#c6c2b9 [3205]" stroked="f">
                  <v:path arrowok="t" o:connecttype="custom" o:connectlocs="0,4569921;0,7932246;10600690,7932246;0,4569921" o:connectangles="0,0,0,0"/>
                </v:shape>
                <v:shape id="Freeform 16" o:spid="_x0000_s1028" alt="Construction Texture. Bricks. Wall." style="position:absolute;top:1524;width:100584;height:32472;visibility:visible;mso-wrap-style:square;v-text-anchor:top" coordsize="15840,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" path="m,l,5112r15840,l,xe" stroked="f">
                  <v:fill r:id="rId18" o:title="Construction Texture. Bricks. Wall" recolor="t" rotate="t" type="tile"/>
                  <v:path arrowok="t" o:connecttype="custom" o:connectlocs="0,4413448;0,7660648;10058400,7660648;0,4413448" o:connectangles="0,0,0,0"/>
                </v:shape>
                <v:shape id="Freeform 18" o:spid="_x0000_s1029" style="position:absolute;left:36671;top:9867;width:65471;height:24232;visibility:visible;mso-wrap-style:square;v-text-anchor:top" coordsize="10311,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" path="m10310,l,3816r10310,l10310,xe" fillcolor="#77a6ae [3214]" stroked="f">
                  <v:fill opacity="52428f"/>
                  <v:path arrowok="t" o:connecttype="custom" o:connectlocs="6546469,5349240;0,7772400;6546469,7772400;6546469,5349240" o:connectangles="0,0,0,0"/>
                </v:shape>
                <w10:wrap anchorx="margin" anchory="page"/>
                <w10:anchorlock/>
              </v:group>
            </w:pict>
          </mc:Fallback>
        </mc:AlternateContent>
      </w:r>
    </w:p>
    <w:sectPr w:rsidR="007E2494" w:rsidSect="0063282B">
      <w:pgSz w:w="15840" w:h="12240" w:orient="landscape"/>
      <w:pgMar w:top="0" w:right="400" w:bottom="0" w:left="440" w:header="45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E62AB" w14:textId="77777777" w:rsidR="002650AC" w:rsidRDefault="002650AC" w:rsidP="00ED77E6">
      <w:r>
        <w:separator/>
      </w:r>
    </w:p>
  </w:endnote>
  <w:endnote w:type="continuationSeparator" w:id="0">
    <w:p w14:paraId="6ECD9B27" w14:textId="77777777" w:rsidR="002650AC" w:rsidRDefault="002650AC" w:rsidP="00ED7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E3A14C" w14:textId="77777777" w:rsidR="002650AC" w:rsidRDefault="002650AC" w:rsidP="00ED77E6">
      <w:r>
        <w:separator/>
      </w:r>
    </w:p>
  </w:footnote>
  <w:footnote w:type="continuationSeparator" w:id="0">
    <w:p w14:paraId="3EF63FFC" w14:textId="77777777" w:rsidR="002650AC" w:rsidRDefault="002650AC" w:rsidP="00ED77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4D46E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184CE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D7031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A3878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31A57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92A0C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9E837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556CE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3AC36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458FF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8EECD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C222D81"/>
    <w:multiLevelType w:val="hybridMultilevel"/>
    <w:tmpl w:val="CDDAD664"/>
    <w:lvl w:ilvl="0" w:tplc="3D16E8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B093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80AE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8AB8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24E4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D0A6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C821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289A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0887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FA879DC"/>
    <w:multiLevelType w:val="hybridMultilevel"/>
    <w:tmpl w:val="66683DAA"/>
    <w:lvl w:ilvl="0" w:tplc="315036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8890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0C2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6018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B068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BC0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E411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1EFB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AA9B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5B51667"/>
    <w:multiLevelType w:val="hybridMultilevel"/>
    <w:tmpl w:val="5846F4DC"/>
    <w:lvl w:ilvl="0" w:tplc="5A3281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E25E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44D4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3617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140F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A61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3A1C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D851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188C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CE32F44"/>
    <w:multiLevelType w:val="multilevel"/>
    <w:tmpl w:val="3AFE85E0"/>
    <w:lvl w:ilvl="0">
      <w:numFmt w:val="bullet"/>
      <w:lvlText w:val="•"/>
      <w:lvlJc w:val="left"/>
      <w:pPr>
        <w:ind w:left="315" w:hanging="126"/>
      </w:pPr>
      <w:rPr>
        <w:rFonts w:ascii="Arial" w:eastAsia="Arial" w:hAnsi="Arial" w:cs="Arial" w:hint="default"/>
        <w:color w:val="C5C2B8"/>
        <w:spacing w:val="-1"/>
        <w:w w:val="100"/>
        <w:sz w:val="20"/>
        <w:szCs w:val="20"/>
        <w:lang w:val="en-US" w:eastAsia="en-US" w:bidi="en-US"/>
      </w:rPr>
    </w:lvl>
    <w:lvl w:ilvl="1">
      <w:numFmt w:val="bullet"/>
      <w:lvlText w:val="•"/>
      <w:lvlJc w:val="left"/>
      <w:pPr>
        <w:ind w:left="754" w:hanging="126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1189" w:hanging="126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1624" w:hanging="126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2058" w:hanging="126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2493" w:hanging="126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2928" w:hanging="126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3362" w:hanging="126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3797" w:hanging="126"/>
      </w:pPr>
      <w:rPr>
        <w:rFonts w:hint="default"/>
        <w:lang w:val="en-US" w:eastAsia="en-US" w:bidi="en-US"/>
      </w:rPr>
    </w:lvl>
  </w:abstractNum>
  <w:abstractNum w:abstractNumId="15" w15:restartNumberingAfterBreak="0">
    <w:nsid w:val="66BC13EA"/>
    <w:multiLevelType w:val="hybridMultilevel"/>
    <w:tmpl w:val="6764BFAC"/>
    <w:lvl w:ilvl="0" w:tplc="15F2464C">
      <w:numFmt w:val="bullet"/>
      <w:pStyle w:val="ListParagraph"/>
      <w:lvlText w:val="•"/>
      <w:lvlJc w:val="left"/>
      <w:pPr>
        <w:ind w:left="319" w:hanging="126"/>
      </w:pPr>
      <w:rPr>
        <w:rFonts w:ascii="Arial" w:hAnsi="Arial" w:hint="default"/>
        <w:color w:val="C6C2B9" w:themeColor="accent2"/>
        <w:spacing w:val="-1"/>
        <w:w w:val="100"/>
        <w:sz w:val="20"/>
        <w:szCs w:val="20"/>
        <w:lang w:val="en-US" w:eastAsia="en-US" w:bidi="en-US"/>
      </w:rPr>
    </w:lvl>
    <w:lvl w:ilvl="1" w:tplc="45C28B6A">
      <w:numFmt w:val="bullet"/>
      <w:lvlText w:val="•"/>
      <w:lvlJc w:val="left"/>
      <w:pPr>
        <w:ind w:left="754" w:hanging="126"/>
      </w:pPr>
      <w:rPr>
        <w:rFonts w:hint="default"/>
        <w:lang w:val="en-US" w:eastAsia="en-US" w:bidi="en-US"/>
      </w:rPr>
    </w:lvl>
    <w:lvl w:ilvl="2" w:tplc="EC6C7440">
      <w:numFmt w:val="bullet"/>
      <w:lvlText w:val="•"/>
      <w:lvlJc w:val="left"/>
      <w:pPr>
        <w:ind w:left="1189" w:hanging="126"/>
      </w:pPr>
      <w:rPr>
        <w:rFonts w:hint="default"/>
        <w:lang w:val="en-US" w:eastAsia="en-US" w:bidi="en-US"/>
      </w:rPr>
    </w:lvl>
    <w:lvl w:ilvl="3" w:tplc="153640A8">
      <w:numFmt w:val="bullet"/>
      <w:lvlText w:val="•"/>
      <w:lvlJc w:val="left"/>
      <w:pPr>
        <w:ind w:left="1624" w:hanging="126"/>
      </w:pPr>
      <w:rPr>
        <w:rFonts w:hint="default"/>
        <w:lang w:val="en-US" w:eastAsia="en-US" w:bidi="en-US"/>
      </w:rPr>
    </w:lvl>
    <w:lvl w:ilvl="4" w:tplc="FF448A68">
      <w:numFmt w:val="bullet"/>
      <w:lvlText w:val="•"/>
      <w:lvlJc w:val="left"/>
      <w:pPr>
        <w:ind w:left="2058" w:hanging="126"/>
      </w:pPr>
      <w:rPr>
        <w:rFonts w:hint="default"/>
        <w:lang w:val="en-US" w:eastAsia="en-US" w:bidi="en-US"/>
      </w:rPr>
    </w:lvl>
    <w:lvl w:ilvl="5" w:tplc="18A0F51C">
      <w:numFmt w:val="bullet"/>
      <w:lvlText w:val="•"/>
      <w:lvlJc w:val="left"/>
      <w:pPr>
        <w:ind w:left="2493" w:hanging="126"/>
      </w:pPr>
      <w:rPr>
        <w:rFonts w:hint="default"/>
        <w:lang w:val="en-US" w:eastAsia="en-US" w:bidi="en-US"/>
      </w:rPr>
    </w:lvl>
    <w:lvl w:ilvl="6" w:tplc="D4DEFD6A">
      <w:numFmt w:val="bullet"/>
      <w:lvlText w:val="•"/>
      <w:lvlJc w:val="left"/>
      <w:pPr>
        <w:ind w:left="2928" w:hanging="126"/>
      </w:pPr>
      <w:rPr>
        <w:rFonts w:hint="default"/>
        <w:lang w:val="en-US" w:eastAsia="en-US" w:bidi="en-US"/>
      </w:rPr>
    </w:lvl>
    <w:lvl w:ilvl="7" w:tplc="567ADA76">
      <w:numFmt w:val="bullet"/>
      <w:lvlText w:val="•"/>
      <w:lvlJc w:val="left"/>
      <w:pPr>
        <w:ind w:left="3362" w:hanging="126"/>
      </w:pPr>
      <w:rPr>
        <w:rFonts w:hint="default"/>
        <w:lang w:val="en-US" w:eastAsia="en-US" w:bidi="en-US"/>
      </w:rPr>
    </w:lvl>
    <w:lvl w:ilvl="8" w:tplc="7C9CE5D8">
      <w:numFmt w:val="bullet"/>
      <w:lvlText w:val="•"/>
      <w:lvlJc w:val="left"/>
      <w:pPr>
        <w:ind w:left="3797" w:hanging="126"/>
      </w:pPr>
      <w:rPr>
        <w:rFonts w:hint="default"/>
        <w:lang w:val="en-US" w:eastAsia="en-US" w:bidi="en-US"/>
      </w:rPr>
    </w:lvl>
  </w:abstractNum>
  <w:abstractNum w:abstractNumId="16" w15:restartNumberingAfterBreak="0">
    <w:nsid w:val="763F3096"/>
    <w:multiLevelType w:val="hybridMultilevel"/>
    <w:tmpl w:val="592EB34C"/>
    <w:lvl w:ilvl="0" w:tplc="174655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1E80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F8F2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1CB9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3C7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E683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F058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9450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9A9D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9661835"/>
    <w:multiLevelType w:val="hybridMultilevel"/>
    <w:tmpl w:val="B7A49748"/>
    <w:lvl w:ilvl="0" w:tplc="28F6B1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684F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0CA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767A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EC31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D8CB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0061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B2D9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46D6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563679329">
    <w:abstractNumId w:val="15"/>
  </w:num>
  <w:num w:numId="2" w16cid:durableId="1797527574">
    <w:abstractNumId w:val="0"/>
  </w:num>
  <w:num w:numId="3" w16cid:durableId="452402206">
    <w:abstractNumId w:val="1"/>
  </w:num>
  <w:num w:numId="4" w16cid:durableId="127286917">
    <w:abstractNumId w:val="2"/>
  </w:num>
  <w:num w:numId="5" w16cid:durableId="1772046402">
    <w:abstractNumId w:val="3"/>
  </w:num>
  <w:num w:numId="6" w16cid:durableId="201672295">
    <w:abstractNumId w:val="4"/>
  </w:num>
  <w:num w:numId="7" w16cid:durableId="56052517">
    <w:abstractNumId w:val="9"/>
  </w:num>
  <w:num w:numId="8" w16cid:durableId="67966253">
    <w:abstractNumId w:val="5"/>
  </w:num>
  <w:num w:numId="9" w16cid:durableId="89350037">
    <w:abstractNumId w:val="6"/>
  </w:num>
  <w:num w:numId="10" w16cid:durableId="195625016">
    <w:abstractNumId w:val="7"/>
  </w:num>
  <w:num w:numId="11" w16cid:durableId="1813133514">
    <w:abstractNumId w:val="8"/>
  </w:num>
  <w:num w:numId="12" w16cid:durableId="883252955">
    <w:abstractNumId w:val="10"/>
  </w:num>
  <w:num w:numId="13" w16cid:durableId="1828017014">
    <w:abstractNumId w:val="14"/>
  </w:num>
  <w:num w:numId="14" w16cid:durableId="886648248">
    <w:abstractNumId w:val="12"/>
  </w:num>
  <w:num w:numId="15" w16cid:durableId="2110614403">
    <w:abstractNumId w:val="13"/>
  </w:num>
  <w:num w:numId="16" w16cid:durableId="1520243643">
    <w:abstractNumId w:val="16"/>
  </w:num>
  <w:num w:numId="17" w16cid:durableId="1907571238">
    <w:abstractNumId w:val="11"/>
  </w:num>
  <w:num w:numId="18" w16cid:durableId="111313025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evenAndOddHeaders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F22"/>
    <w:rsid w:val="000007F8"/>
    <w:rsid w:val="00007F55"/>
    <w:rsid w:val="000740EE"/>
    <w:rsid w:val="000870E4"/>
    <w:rsid w:val="000946D1"/>
    <w:rsid w:val="000A622E"/>
    <w:rsid w:val="000C4E0D"/>
    <w:rsid w:val="000C50C2"/>
    <w:rsid w:val="000D28FD"/>
    <w:rsid w:val="000E1400"/>
    <w:rsid w:val="000E7D1E"/>
    <w:rsid w:val="000F1089"/>
    <w:rsid w:val="00101EF4"/>
    <w:rsid w:val="00133771"/>
    <w:rsid w:val="00140216"/>
    <w:rsid w:val="001B2A02"/>
    <w:rsid w:val="001C619B"/>
    <w:rsid w:val="001D297D"/>
    <w:rsid w:val="001D2CE6"/>
    <w:rsid w:val="001D4BC0"/>
    <w:rsid w:val="001D688F"/>
    <w:rsid w:val="001D6E26"/>
    <w:rsid w:val="001E361B"/>
    <w:rsid w:val="001F7B3E"/>
    <w:rsid w:val="00226F44"/>
    <w:rsid w:val="002418AE"/>
    <w:rsid w:val="002650AC"/>
    <w:rsid w:val="002A5004"/>
    <w:rsid w:val="002B7E53"/>
    <w:rsid w:val="002C0322"/>
    <w:rsid w:val="002C03B1"/>
    <w:rsid w:val="002D464C"/>
    <w:rsid w:val="002E0D77"/>
    <w:rsid w:val="002E7CA4"/>
    <w:rsid w:val="002F14CA"/>
    <w:rsid w:val="002F3E79"/>
    <w:rsid w:val="002F57D0"/>
    <w:rsid w:val="002F6497"/>
    <w:rsid w:val="0030620F"/>
    <w:rsid w:val="0032186D"/>
    <w:rsid w:val="0034255B"/>
    <w:rsid w:val="003500B9"/>
    <w:rsid w:val="0035433C"/>
    <w:rsid w:val="00357071"/>
    <w:rsid w:val="00366C3C"/>
    <w:rsid w:val="003C0615"/>
    <w:rsid w:val="003C5031"/>
    <w:rsid w:val="003D0D94"/>
    <w:rsid w:val="003D467F"/>
    <w:rsid w:val="003D5AE1"/>
    <w:rsid w:val="003F2406"/>
    <w:rsid w:val="00401E84"/>
    <w:rsid w:val="00404FAA"/>
    <w:rsid w:val="0042651E"/>
    <w:rsid w:val="0043383C"/>
    <w:rsid w:val="00455990"/>
    <w:rsid w:val="00455A10"/>
    <w:rsid w:val="00457CEA"/>
    <w:rsid w:val="00461871"/>
    <w:rsid w:val="004662AE"/>
    <w:rsid w:val="00472B28"/>
    <w:rsid w:val="004907D1"/>
    <w:rsid w:val="004B2D71"/>
    <w:rsid w:val="004C6100"/>
    <w:rsid w:val="004E376C"/>
    <w:rsid w:val="004F3E8B"/>
    <w:rsid w:val="005210CF"/>
    <w:rsid w:val="005214CC"/>
    <w:rsid w:val="00545AE4"/>
    <w:rsid w:val="0057346F"/>
    <w:rsid w:val="0058242F"/>
    <w:rsid w:val="00587247"/>
    <w:rsid w:val="00587DE8"/>
    <w:rsid w:val="005B74B8"/>
    <w:rsid w:val="005C2956"/>
    <w:rsid w:val="005C6FB5"/>
    <w:rsid w:val="005F7BCA"/>
    <w:rsid w:val="006140AF"/>
    <w:rsid w:val="00622417"/>
    <w:rsid w:val="0062690F"/>
    <w:rsid w:val="0063282B"/>
    <w:rsid w:val="00635B90"/>
    <w:rsid w:val="00637250"/>
    <w:rsid w:val="00644D14"/>
    <w:rsid w:val="00653E8B"/>
    <w:rsid w:val="00682D12"/>
    <w:rsid w:val="006C1C6C"/>
    <w:rsid w:val="006E154D"/>
    <w:rsid w:val="006E537F"/>
    <w:rsid w:val="006F0544"/>
    <w:rsid w:val="00706AB8"/>
    <w:rsid w:val="007134C1"/>
    <w:rsid w:val="00740AB8"/>
    <w:rsid w:val="00767557"/>
    <w:rsid w:val="00785A23"/>
    <w:rsid w:val="0078635D"/>
    <w:rsid w:val="007B35FA"/>
    <w:rsid w:val="007E2494"/>
    <w:rsid w:val="007E7243"/>
    <w:rsid w:val="00815450"/>
    <w:rsid w:val="008215B3"/>
    <w:rsid w:val="00833363"/>
    <w:rsid w:val="0083410F"/>
    <w:rsid w:val="008535F5"/>
    <w:rsid w:val="0085655B"/>
    <w:rsid w:val="008738FF"/>
    <w:rsid w:val="00881B38"/>
    <w:rsid w:val="0088709D"/>
    <w:rsid w:val="00887161"/>
    <w:rsid w:val="008901C5"/>
    <w:rsid w:val="00893BBE"/>
    <w:rsid w:val="008B5840"/>
    <w:rsid w:val="008C786D"/>
    <w:rsid w:val="008E4B83"/>
    <w:rsid w:val="0090335D"/>
    <w:rsid w:val="00922C9C"/>
    <w:rsid w:val="00944BBD"/>
    <w:rsid w:val="00982FDC"/>
    <w:rsid w:val="00990998"/>
    <w:rsid w:val="00993EAE"/>
    <w:rsid w:val="009A04D2"/>
    <w:rsid w:val="009A2866"/>
    <w:rsid w:val="009A64E7"/>
    <w:rsid w:val="009A76E7"/>
    <w:rsid w:val="009B0DE9"/>
    <w:rsid w:val="009D1F22"/>
    <w:rsid w:val="009F3250"/>
    <w:rsid w:val="00A01A7F"/>
    <w:rsid w:val="00A2258B"/>
    <w:rsid w:val="00A24BE5"/>
    <w:rsid w:val="00A27945"/>
    <w:rsid w:val="00A37066"/>
    <w:rsid w:val="00A4702B"/>
    <w:rsid w:val="00A4792C"/>
    <w:rsid w:val="00A62C7C"/>
    <w:rsid w:val="00A92750"/>
    <w:rsid w:val="00A96C3B"/>
    <w:rsid w:val="00AC6385"/>
    <w:rsid w:val="00AE0B8D"/>
    <w:rsid w:val="00AE747E"/>
    <w:rsid w:val="00B32DA6"/>
    <w:rsid w:val="00B35D87"/>
    <w:rsid w:val="00B4471E"/>
    <w:rsid w:val="00B75289"/>
    <w:rsid w:val="00B9514B"/>
    <w:rsid w:val="00BA52FB"/>
    <w:rsid w:val="00BD6498"/>
    <w:rsid w:val="00BF5B1F"/>
    <w:rsid w:val="00C113A4"/>
    <w:rsid w:val="00C23CAD"/>
    <w:rsid w:val="00C2518E"/>
    <w:rsid w:val="00C4549B"/>
    <w:rsid w:val="00C5575B"/>
    <w:rsid w:val="00C92960"/>
    <w:rsid w:val="00C944CE"/>
    <w:rsid w:val="00C94D47"/>
    <w:rsid w:val="00CA602D"/>
    <w:rsid w:val="00CB34AF"/>
    <w:rsid w:val="00CD0BF1"/>
    <w:rsid w:val="00CE1700"/>
    <w:rsid w:val="00CE2E9F"/>
    <w:rsid w:val="00D04887"/>
    <w:rsid w:val="00D1110C"/>
    <w:rsid w:val="00D15741"/>
    <w:rsid w:val="00D54862"/>
    <w:rsid w:val="00D66745"/>
    <w:rsid w:val="00D73CB8"/>
    <w:rsid w:val="00D95C48"/>
    <w:rsid w:val="00DA2307"/>
    <w:rsid w:val="00DB7AB5"/>
    <w:rsid w:val="00DC4FA0"/>
    <w:rsid w:val="00DD3F78"/>
    <w:rsid w:val="00DF4DF4"/>
    <w:rsid w:val="00E211C8"/>
    <w:rsid w:val="00E26D54"/>
    <w:rsid w:val="00E5000E"/>
    <w:rsid w:val="00E63EE4"/>
    <w:rsid w:val="00E766D0"/>
    <w:rsid w:val="00E90D8D"/>
    <w:rsid w:val="00EB050A"/>
    <w:rsid w:val="00ED77E6"/>
    <w:rsid w:val="00F31204"/>
    <w:rsid w:val="00F433C6"/>
    <w:rsid w:val="00F4781D"/>
    <w:rsid w:val="00F72647"/>
    <w:rsid w:val="00FA5FA8"/>
    <w:rsid w:val="00FC0D74"/>
    <w:rsid w:val="00FC3EF0"/>
    <w:rsid w:val="00FE41B2"/>
    <w:rsid w:val="00FE73E7"/>
    <w:rsid w:val="00FF1C0E"/>
    <w:rsid w:val="00FF5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0958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0C4E0D"/>
    <w:pPr>
      <w:spacing w:after="200"/>
    </w:pPr>
    <w:rPr>
      <w:rFonts w:eastAsia="Arial" w:cs="Arial"/>
      <w:color w:val="0E3A53" w:themeColor="text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4E0D"/>
    <w:pPr>
      <w:spacing w:after="240"/>
      <w:outlineLvl w:val="0"/>
    </w:pPr>
    <w:rPr>
      <w:rFonts w:asciiTheme="majorHAnsi" w:hAnsiTheme="majorHAnsi"/>
      <w:b/>
      <w:sz w:val="48"/>
    </w:rPr>
  </w:style>
  <w:style w:type="paragraph" w:styleId="Heading2">
    <w:name w:val="heading 2"/>
    <w:basedOn w:val="BodyText"/>
    <w:next w:val="Normal"/>
    <w:link w:val="Heading2Char"/>
    <w:uiPriority w:val="9"/>
    <w:qFormat/>
    <w:rsid w:val="0083410F"/>
    <w:pPr>
      <w:spacing w:before="120" w:after="200"/>
      <w:outlineLvl w:val="1"/>
    </w:pPr>
    <w:rPr>
      <w:rFonts w:asciiTheme="majorHAnsi" w:hAnsiTheme="majorHAnsi"/>
      <w:b/>
      <w:color w:val="528189" w:themeColor="background2" w:themeShade="B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BodyText"/>
    <w:next w:val="Normal"/>
    <w:uiPriority w:val="34"/>
    <w:qFormat/>
    <w:rsid w:val="002F6497"/>
    <w:pPr>
      <w:numPr>
        <w:numId w:val="1"/>
      </w:numPr>
      <w:tabs>
        <w:tab w:val="left" w:pos="316"/>
      </w:tabs>
      <w:spacing w:after="240"/>
    </w:pPr>
  </w:style>
  <w:style w:type="paragraph" w:styleId="Footer">
    <w:name w:val="footer"/>
    <w:basedOn w:val="Normal"/>
    <w:link w:val="FooterChar"/>
    <w:uiPriority w:val="99"/>
    <w:semiHidden/>
    <w:rsid w:val="005C2956"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semiHidden/>
    <w:rsid w:val="00ED77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D5AE1"/>
    <w:rPr>
      <w:rFonts w:eastAsia="Arial" w:cs="Arial"/>
      <w:color w:val="0E3A53" w:themeColor="text2"/>
      <w:lang w:bidi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3D5AE1"/>
    <w:rPr>
      <w:rFonts w:eastAsia="Arial" w:cs="Arial"/>
      <w:color w:val="0E3A53" w:themeColor="text2"/>
      <w:lang w:bidi="en-US"/>
    </w:rPr>
  </w:style>
  <w:style w:type="paragraph" w:styleId="Quote">
    <w:name w:val="Quote"/>
    <w:basedOn w:val="BodyText"/>
    <w:next w:val="Normal"/>
    <w:link w:val="QuoteChar"/>
    <w:uiPriority w:val="29"/>
    <w:qFormat/>
    <w:rsid w:val="000C4E0D"/>
    <w:pPr>
      <w:spacing w:line="223" w:lineRule="auto"/>
      <w:ind w:left="114" w:right="91" w:hanging="1"/>
      <w:jc w:val="center"/>
    </w:pPr>
    <w:rPr>
      <w:rFonts w:asciiTheme="minorHAnsi" w:hAnsiTheme="minorHAnsi"/>
      <w:b/>
      <w:i/>
      <w:spacing w:val="4"/>
      <w:sz w:val="36"/>
    </w:rPr>
  </w:style>
  <w:style w:type="character" w:customStyle="1" w:styleId="QuoteChar">
    <w:name w:val="Quote Char"/>
    <w:basedOn w:val="DefaultParagraphFont"/>
    <w:link w:val="Quote"/>
    <w:uiPriority w:val="29"/>
    <w:rsid w:val="000C4E0D"/>
    <w:rPr>
      <w:rFonts w:eastAsia="Arial" w:cs="Arial"/>
      <w:b/>
      <w:i/>
      <w:color w:val="0E3A53" w:themeColor="text2"/>
      <w:spacing w:val="4"/>
      <w:sz w:val="36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0C4E0D"/>
    <w:rPr>
      <w:rFonts w:asciiTheme="majorHAnsi" w:eastAsia="Arial" w:hAnsiTheme="majorHAnsi" w:cs="Arial"/>
      <w:b/>
      <w:color w:val="0E3A53" w:themeColor="text2"/>
      <w:sz w:val="48"/>
      <w:lang w:bidi="en-US"/>
    </w:rPr>
  </w:style>
  <w:style w:type="paragraph" w:styleId="Title">
    <w:name w:val="Title"/>
    <w:basedOn w:val="BodyText"/>
    <w:next w:val="Normal"/>
    <w:link w:val="TitleChar"/>
    <w:uiPriority w:val="10"/>
    <w:qFormat/>
    <w:rsid w:val="00ED77E6"/>
    <w:rPr>
      <w:rFonts w:asciiTheme="majorHAnsi" w:hAnsiTheme="majorHAnsi"/>
      <w:b/>
      <w:color w:val="FFFFFF"/>
      <w:sz w:val="60"/>
    </w:rPr>
  </w:style>
  <w:style w:type="character" w:customStyle="1" w:styleId="TitleChar">
    <w:name w:val="Title Char"/>
    <w:basedOn w:val="DefaultParagraphFont"/>
    <w:link w:val="Title"/>
    <w:uiPriority w:val="10"/>
    <w:rsid w:val="00ED77E6"/>
    <w:rPr>
      <w:rFonts w:asciiTheme="majorHAnsi" w:eastAsia="Arial" w:hAnsiTheme="majorHAnsi" w:cs="Arial"/>
      <w:b/>
      <w:color w:val="FFFFFF"/>
      <w:sz w:val="60"/>
      <w:lang w:bidi="en-US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8B5840"/>
    <w:rPr>
      <w:rFonts w:asciiTheme="minorHAnsi" w:hAnsiTheme="minorHAnsi"/>
      <w:color w:val="FFFFFF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8B5840"/>
    <w:rPr>
      <w:rFonts w:eastAsia="Arial" w:cs="Arial"/>
      <w:color w:val="FFFFFF"/>
      <w:sz w:val="36"/>
      <w:lang w:bidi="en-US"/>
    </w:rPr>
  </w:style>
  <w:style w:type="paragraph" w:customStyle="1" w:styleId="ContactInfo">
    <w:name w:val="Contact Info"/>
    <w:basedOn w:val="Normal"/>
    <w:next w:val="Normal"/>
    <w:uiPriority w:val="1"/>
    <w:qFormat/>
    <w:rsid w:val="003D5AE1"/>
    <w:pPr>
      <w:spacing w:after="120"/>
      <w:jc w:val="center"/>
    </w:pPr>
    <w:rPr>
      <w:b/>
      <w:color w:val="auto"/>
      <w:sz w:val="24"/>
    </w:rPr>
  </w:style>
  <w:style w:type="paragraph" w:styleId="BodyText">
    <w:name w:val="Body Text"/>
    <w:link w:val="BodyTextChar"/>
    <w:uiPriority w:val="99"/>
    <w:semiHidden/>
    <w:rsid w:val="002F6497"/>
    <w:rPr>
      <w:rFonts w:ascii="Arial" w:eastAsia="Arial" w:hAnsi="Arial" w:cs="Arial"/>
      <w:color w:val="0E3A53" w:themeColor="text2"/>
      <w:sz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D5AE1"/>
    <w:rPr>
      <w:rFonts w:ascii="Arial" w:eastAsia="Arial" w:hAnsi="Arial" w:cs="Arial"/>
      <w:color w:val="0E3A53" w:themeColor="text2"/>
      <w:sz w:val="20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83410F"/>
    <w:rPr>
      <w:rFonts w:asciiTheme="majorHAnsi" w:eastAsia="Arial" w:hAnsiTheme="majorHAnsi" w:cs="Arial"/>
      <w:b/>
      <w:color w:val="528189" w:themeColor="background2" w:themeShade="BF"/>
      <w:sz w:val="28"/>
      <w:lang w:bidi="en-US"/>
    </w:rPr>
  </w:style>
  <w:style w:type="paragraph" w:customStyle="1" w:styleId="QuoteAlt">
    <w:name w:val="Quote Alt"/>
    <w:basedOn w:val="Normal"/>
    <w:uiPriority w:val="1"/>
    <w:qFormat/>
    <w:rsid w:val="0083410F"/>
    <w:pPr>
      <w:jc w:val="center"/>
    </w:pPr>
    <w:rPr>
      <w:i/>
      <w:color w:val="528189" w:themeColor="background2" w:themeShade="BF"/>
      <w:spacing w:val="-4"/>
      <w:sz w:val="28"/>
    </w:rPr>
  </w:style>
  <w:style w:type="character" w:styleId="PlaceholderText">
    <w:name w:val="Placeholder Text"/>
    <w:basedOn w:val="DefaultParagraphFont"/>
    <w:uiPriority w:val="99"/>
    <w:semiHidden/>
    <w:rsid w:val="003D5AE1"/>
    <w:rPr>
      <w:color w:val="808080"/>
    </w:rPr>
  </w:style>
  <w:style w:type="paragraph" w:styleId="ListBullet">
    <w:name w:val="List Bullet"/>
    <w:basedOn w:val="Normal"/>
    <w:uiPriority w:val="99"/>
    <w:rsid w:val="00C94D47"/>
    <w:pPr>
      <w:numPr>
        <w:numId w:val="12"/>
      </w:numPr>
      <w:spacing w:after="120"/>
    </w:pPr>
  </w:style>
  <w:style w:type="paragraph" w:styleId="NormalWeb">
    <w:name w:val="Normal (Web)"/>
    <w:basedOn w:val="Normal"/>
    <w:uiPriority w:val="99"/>
    <w:semiHidden/>
    <w:unhideWhenUsed/>
    <w:rsid w:val="008E4B8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1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87275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223931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11677">
          <w:marLeft w:val="60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6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7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26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3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2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82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3.jpe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4%20Sep\TF16412210.dotx" TargetMode="External"/></Relationships>
</file>

<file path=word/theme/theme1.xml><?xml version="1.0" encoding="utf-8"?>
<a:theme xmlns:a="http://schemas.openxmlformats.org/drawingml/2006/main" name="BuilderBrochure">
  <a:themeElements>
    <a:clrScheme name="Builder Brochure">
      <a:dk1>
        <a:srgbClr val="000000"/>
      </a:dk1>
      <a:lt1>
        <a:srgbClr val="FFFFFF"/>
      </a:lt1>
      <a:dk2>
        <a:srgbClr val="0E3A53"/>
      </a:dk2>
      <a:lt2>
        <a:srgbClr val="77A6AE"/>
      </a:lt2>
      <a:accent1>
        <a:srgbClr val="498BBD"/>
      </a:accent1>
      <a:accent2>
        <a:srgbClr val="C6C2B9"/>
      </a:accent2>
      <a:accent3>
        <a:srgbClr val="4C696E"/>
      </a:accent3>
      <a:accent4>
        <a:srgbClr val="ADEFFA"/>
      </a:accent4>
      <a:accent5>
        <a:srgbClr val="1B6F9F"/>
      </a:accent5>
      <a:accent6>
        <a:srgbClr val="269CDF"/>
      </a:accent6>
      <a:hlink>
        <a:srgbClr val="0563C1"/>
      </a:hlink>
      <a:folHlink>
        <a:srgbClr val="954F72"/>
      </a:folHlink>
    </a:clrScheme>
    <a:fontScheme name="Custom 15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uilderBrochure" id="{FD23F06A-B38C-0B40-A50D-F0C6D2E763FA}" vid="{0BA586EF-1349-7F48-9852-D0A5E19019A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7e3f163ba23981de9af4e94a4fc3c170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77303e74caa42b09a8f0afd28694942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CB83C1-3AF2-4AF1-9640-92DA8D5CCD1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5508E4E-408D-4929-A72C-CC357D401E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092AD6-165C-495E-BCAF-2D3C9792D1A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0249A5C-4313-40D6-B845-C2D2566B10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TF16412210</Template>
  <TotalTime>0</TotalTime>
  <Pages>2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2025-02-01T09:09:00Z</dcterms:created>
  <dcterms:modified xsi:type="dcterms:W3CDTF">2025-02-02T22:02:00Z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